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3733C" w14:textId="2DC82DA0" w:rsidR="008E7A5E" w:rsidRPr="007D494A" w:rsidRDefault="00127E3F" w:rsidP="002A233F">
      <w:pPr>
        <w:pStyle w:val="NHSBodyCopy"/>
      </w:pPr>
      <w:r>
        <w:rPr>
          <w:noProof/>
        </w:rPr>
        <w:drawing>
          <wp:anchor distT="0" distB="0" distL="114300" distR="114300" simplePos="0" relativeHeight="251696128" behindDoc="0" locked="0" layoutInCell="1" allowOverlap="1" wp14:anchorId="0238BE16" wp14:editId="60796A1F">
            <wp:simplePos x="0" y="0"/>
            <wp:positionH relativeFrom="page">
              <wp:posOffset>4860925</wp:posOffset>
            </wp:positionH>
            <wp:positionV relativeFrom="page">
              <wp:align>top</wp:align>
            </wp:positionV>
            <wp:extent cx="2667000" cy="1199750"/>
            <wp:effectExtent l="0" t="0" r="0" b="635"/>
            <wp:wrapTopAndBottom/>
            <wp:docPr id="359422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19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2E44A3B" wp14:editId="7C1F9088">
            <wp:simplePos x="0" y="0"/>
            <wp:positionH relativeFrom="column">
              <wp:posOffset>-295275</wp:posOffset>
            </wp:positionH>
            <wp:positionV relativeFrom="paragraph">
              <wp:posOffset>-570865</wp:posOffset>
            </wp:positionV>
            <wp:extent cx="1979295" cy="574675"/>
            <wp:effectExtent l="0" t="0" r="1905" b="0"/>
            <wp:wrapNone/>
            <wp:docPr id="1862048719" name="Picture 6" descr="Who we are #OneBromleyCareers - South East London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o we are #OneBromleyCareers - South East London I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295" cy="57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89126" w14:textId="1B4BECD1" w:rsidR="00A91819" w:rsidRDefault="00A91819" w:rsidP="002A233F">
      <w:pPr>
        <w:pStyle w:val="NHSBodyCopy"/>
      </w:pPr>
    </w:p>
    <w:p w14:paraId="7C16A7CC" w14:textId="77777777" w:rsidR="00127E3F" w:rsidRPr="00E83B9F" w:rsidRDefault="00127E3F" w:rsidP="002A233F">
      <w:pPr>
        <w:pStyle w:val="NHSBodyCopy"/>
      </w:pPr>
    </w:p>
    <w:p w14:paraId="29053C2B" w14:textId="4D4C84BC" w:rsidR="00F62F16" w:rsidRDefault="00F62F16" w:rsidP="002A233F">
      <w:pPr>
        <w:pStyle w:val="NHSBodyCopy"/>
      </w:pPr>
    </w:p>
    <w:p w14:paraId="48E1FD89" w14:textId="3829BC5A" w:rsidR="00DB3EE3" w:rsidRDefault="00DB3EE3" w:rsidP="002A233F">
      <w:pPr>
        <w:pStyle w:val="NHSBodyCopy"/>
      </w:pPr>
    </w:p>
    <w:p w14:paraId="5CB6DA5C" w14:textId="37D18046" w:rsidR="00E40D6F" w:rsidRPr="00A50C9E" w:rsidRDefault="0037190C" w:rsidP="002A233F">
      <w:pPr>
        <w:pStyle w:val="NHSBodyCopy"/>
        <w:rPr>
          <w:rStyle w:val="NHSTitle"/>
        </w:rPr>
      </w:pPr>
      <w:r>
        <w:rPr>
          <w:rStyle w:val="NHSTitle"/>
        </w:rPr>
        <w:t>GP r</w:t>
      </w:r>
      <w:r w:rsidRPr="0037190C">
        <w:rPr>
          <w:rStyle w:val="NHSTitle"/>
        </w:rPr>
        <w:t xml:space="preserve">esource Pack </w:t>
      </w:r>
    </w:p>
    <w:p w14:paraId="6DE3E79E" w14:textId="77777777" w:rsidR="00E40D6F" w:rsidRDefault="00E40D6F" w:rsidP="002A233F">
      <w:pPr>
        <w:pStyle w:val="NHSBodyCopy"/>
      </w:pPr>
    </w:p>
    <w:p w14:paraId="4789CCC4" w14:textId="73D442D8" w:rsidR="00E40D6F" w:rsidRPr="0084188B" w:rsidRDefault="0037190C" w:rsidP="00B50918">
      <w:pPr>
        <w:pStyle w:val="NHSSubTitle"/>
      </w:pPr>
      <w:r>
        <w:t>S</w:t>
      </w:r>
      <w:r w:rsidRPr="0037190C">
        <w:t xml:space="preserve">upport for GP practices on requests for support with housing applications and challenges </w:t>
      </w:r>
    </w:p>
    <w:p w14:paraId="0C815F76" w14:textId="0C9B850A" w:rsidR="00E40D6F" w:rsidRDefault="00E40D6F" w:rsidP="002A233F">
      <w:pPr>
        <w:pStyle w:val="NHSBodyCopy"/>
      </w:pPr>
    </w:p>
    <w:p w14:paraId="5A37E6B1" w14:textId="408296B2" w:rsidR="00E40D6F" w:rsidRPr="0084188B" w:rsidRDefault="00E40D6F" w:rsidP="002A233F">
      <w:pPr>
        <w:pStyle w:val="NHSBodyCopy"/>
      </w:pPr>
    </w:p>
    <w:p w14:paraId="4E1772AC" w14:textId="14737735" w:rsidR="00A71DA3" w:rsidRDefault="00A71DA3" w:rsidP="00A71DA3"/>
    <w:p w14:paraId="63AD0A37" w14:textId="77777777" w:rsidR="00A71DA3" w:rsidRDefault="00A71DA3" w:rsidP="00A71DA3"/>
    <w:p w14:paraId="10A04F5F" w14:textId="77777777" w:rsidR="00A71DA3" w:rsidRDefault="00A71DA3" w:rsidP="00A71DA3"/>
    <w:p w14:paraId="30120C31" w14:textId="05E7CE83" w:rsidR="00127E3F" w:rsidRDefault="00DB3EE3" w:rsidP="002A233F">
      <w:pPr>
        <w:pStyle w:val="NHSBodyCopy"/>
      </w:pPr>
      <w:r w:rsidRPr="002A233F">
        <w:rPr>
          <w:noProof/>
        </w:rPr>
        <w:drawing>
          <wp:anchor distT="0" distB="0" distL="114300" distR="114300" simplePos="0" relativeHeight="251621376" behindDoc="1" locked="1" layoutInCell="1" allowOverlap="1" wp14:anchorId="7E5534F3" wp14:editId="6C87F140">
            <wp:simplePos x="0" y="0"/>
            <wp:positionH relativeFrom="column">
              <wp:posOffset>1129030</wp:posOffset>
            </wp:positionH>
            <wp:positionV relativeFrom="page">
              <wp:posOffset>5046345</wp:posOffset>
            </wp:positionV>
            <wp:extent cx="5727065" cy="56769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065" cy="5676900"/>
                    </a:xfrm>
                    <a:prstGeom prst="rect">
                      <a:avLst/>
                    </a:prstGeom>
                  </pic:spPr>
                </pic:pic>
              </a:graphicData>
            </a:graphic>
            <wp14:sizeRelH relativeFrom="margin">
              <wp14:pctWidth>0</wp14:pctWidth>
            </wp14:sizeRelH>
            <wp14:sizeRelV relativeFrom="margin">
              <wp14:pctHeight>0</wp14:pctHeight>
            </wp14:sizeRelV>
          </wp:anchor>
        </w:drawing>
      </w:r>
      <w:r w:rsidR="00A71DA3" w:rsidRPr="002A233F">
        <w:t xml:space="preserve">Produced by </w:t>
      </w:r>
      <w:r w:rsidR="00AC1D9C">
        <w:t xml:space="preserve">the </w:t>
      </w:r>
      <w:r w:rsidR="00A71DA3" w:rsidRPr="002A233F">
        <w:t>South London Health and Housing Coalition</w:t>
      </w:r>
      <w:r w:rsidR="00127E3F">
        <w:t>,</w:t>
      </w:r>
    </w:p>
    <w:p w14:paraId="34A2F86E" w14:textId="77777777" w:rsidR="00127E3F" w:rsidRDefault="00A71DA3" w:rsidP="002A233F">
      <w:pPr>
        <w:pStyle w:val="NHSBodyCopy"/>
      </w:pPr>
      <w:r w:rsidRPr="002A233F">
        <w:t>a partnership of community, NHS and local authority leaders</w:t>
      </w:r>
    </w:p>
    <w:p w14:paraId="6C9DFF6B" w14:textId="73C055A8" w:rsidR="00A71DA3" w:rsidRPr="002A233F" w:rsidRDefault="00A71DA3" w:rsidP="002A233F">
      <w:pPr>
        <w:pStyle w:val="NHSBodyCopy"/>
      </w:pPr>
      <w:r w:rsidRPr="002A233F">
        <w:t>working to co-develop solutions to tackle health and housing challenges</w:t>
      </w:r>
    </w:p>
    <w:p w14:paraId="2D99F050" w14:textId="5F3F12DD" w:rsidR="00826C7A" w:rsidRDefault="00826C7A" w:rsidP="002A233F">
      <w:pPr>
        <w:pStyle w:val="NHSBodyCopy"/>
      </w:pPr>
      <w:r>
        <w:t xml:space="preserve"> </w:t>
      </w:r>
    </w:p>
    <w:p w14:paraId="05A50901" w14:textId="30FB5886" w:rsidR="00826C7A" w:rsidRDefault="00CB08F4">
      <w:pPr>
        <w:rPr>
          <w:rFonts w:ascii="Arial" w:hAnsi="Arial" w:cs="Arial"/>
          <w:color w:val="262626" w:themeColor="text1" w:themeTint="D9"/>
        </w:rPr>
      </w:pPr>
      <w:r w:rsidRPr="0039157F">
        <w:rPr>
          <w:rFonts w:cs="Arial"/>
          <w:b/>
          <w:bCs/>
          <w:noProof/>
        </w:rPr>
        <mc:AlternateContent>
          <mc:Choice Requires="wps">
            <w:drawing>
              <wp:anchor distT="0" distB="0" distL="114300" distR="114300" simplePos="0" relativeHeight="251663360" behindDoc="0" locked="0" layoutInCell="1" allowOverlap="1" wp14:anchorId="21A61BB6" wp14:editId="3C1200A4">
                <wp:simplePos x="0" y="0"/>
                <wp:positionH relativeFrom="margin">
                  <wp:posOffset>4227830</wp:posOffset>
                </wp:positionH>
                <wp:positionV relativeFrom="paragraph">
                  <wp:posOffset>4097020</wp:posOffset>
                </wp:positionV>
                <wp:extent cx="2363470" cy="542290"/>
                <wp:effectExtent l="0" t="0" r="0" b="0"/>
                <wp:wrapNone/>
                <wp:docPr id="5124" name="Freeform 4">
                  <a:extLst xmlns:a="http://schemas.openxmlformats.org/drawingml/2006/main">
                    <a:ext uri="{FF2B5EF4-FFF2-40B4-BE49-F238E27FC236}">
                      <a16:creationId xmlns:a16="http://schemas.microsoft.com/office/drawing/2014/main" id="{406E15A5-8368-8185-64BF-E0D2DE02B6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3470" cy="542290"/>
                        </a:xfrm>
                        <a:custGeom>
                          <a:avLst/>
                          <a:gdLst>
                            <a:gd name="T0" fmla="*/ 0 w 3937759"/>
                            <a:gd name="T1" fmla="*/ 0 h 876151"/>
                            <a:gd name="T2" fmla="*/ 3937759 w 3937759"/>
                            <a:gd name="T3" fmla="*/ 0 h 876151"/>
                            <a:gd name="T4" fmla="*/ 3937759 w 3937759"/>
                            <a:gd name="T5" fmla="*/ 876152 h 876151"/>
                            <a:gd name="T6" fmla="*/ 0 w 3937759"/>
                            <a:gd name="T7" fmla="*/ 876152 h 876151"/>
                            <a:gd name="T8" fmla="*/ 0 w 3937759"/>
                            <a:gd name="T9" fmla="*/ 0 h 876151"/>
                          </a:gdLst>
                          <a:ahLst/>
                          <a:cxnLst>
                            <a:cxn ang="0">
                              <a:pos x="T0" y="T1"/>
                            </a:cxn>
                            <a:cxn ang="0">
                              <a:pos x="T2" y="T3"/>
                            </a:cxn>
                            <a:cxn ang="0">
                              <a:pos x="T4" y="T5"/>
                            </a:cxn>
                            <a:cxn ang="0">
                              <a:pos x="T6" y="T7"/>
                            </a:cxn>
                            <a:cxn ang="0">
                              <a:pos x="T8" y="T9"/>
                            </a:cxn>
                          </a:cxnLst>
                          <a:rect l="0" t="0" r="r" b="b"/>
                          <a:pathLst>
                            <a:path w="3937759" h="876151">
                              <a:moveTo>
                                <a:pt x="0" y="0"/>
                              </a:moveTo>
                              <a:lnTo>
                                <a:pt x="3937759" y="0"/>
                              </a:lnTo>
                              <a:lnTo>
                                <a:pt x="3937759" y="876152"/>
                              </a:lnTo>
                              <a:lnTo>
                                <a:pt x="0" y="876152"/>
                              </a:lnTo>
                              <a:lnTo>
                                <a:pt x="0" y="0"/>
                              </a:lnTo>
                              <a:close/>
                            </a:path>
                          </a:pathLst>
                        </a:custGeom>
                        <a:blipFill dpi="0" rotWithShape="1">
                          <a:blip r:embed="rId1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w14:anchorId="2431437B" id="Freeform 4" o:spid="_x0000_s1026" style="position:absolute;margin-left:332.9pt;margin-top:322.6pt;width:186.1pt;height:4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37759,87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" path="m,l3937759,r,876152l,876152,,xe" stroked="f">
                <v:fill r:id="rId14" o:title="" recolor="t" rotate="t" type="frame"/>
                <v:path arrowok="t" o:connecttype="custom" o:connectlocs="0,0;2363470,0;2363470,542291;0,542291;0,0" o:connectangles="0,0,0,0,0"/>
                <w10:wrap anchorx="margin"/>
              </v:shape>
            </w:pict>
          </mc:Fallback>
        </mc:AlternateContent>
      </w:r>
      <w:r w:rsidR="00826C7A">
        <w:br w:type="page"/>
      </w:r>
    </w:p>
    <w:p w14:paraId="275719F8" w14:textId="56777BB2" w:rsidR="00826C7A" w:rsidRPr="002A233F" w:rsidRDefault="00833BF7" w:rsidP="00AB3EDD">
      <w:pPr>
        <w:pStyle w:val="NHSHeader"/>
        <w:rPr>
          <w:rStyle w:val="NHSTitle"/>
          <w:sz w:val="44"/>
          <w:szCs w:val="44"/>
        </w:rPr>
      </w:pPr>
      <w:r w:rsidRPr="002A233F">
        <w:rPr>
          <w:rStyle w:val="NHSTitle"/>
          <w:sz w:val="44"/>
          <w:szCs w:val="44"/>
        </w:rPr>
        <w:lastRenderedPageBreak/>
        <w:t>About this resource pack</w:t>
      </w:r>
    </w:p>
    <w:p w14:paraId="538C182F" w14:textId="77777777" w:rsidR="00826C7A" w:rsidRPr="00E152E0" w:rsidRDefault="00826C7A" w:rsidP="00AB3EDD">
      <w:pPr>
        <w:pStyle w:val="NHSBodyCopy"/>
        <w:spacing w:after="120"/>
      </w:pPr>
    </w:p>
    <w:p w14:paraId="1C1DA343" w14:textId="77777777" w:rsidR="00833BF7" w:rsidRPr="00833BF7" w:rsidRDefault="00833BF7" w:rsidP="00AB3EDD">
      <w:pPr>
        <w:spacing w:after="120"/>
        <w:rPr>
          <w:rFonts w:ascii="Arial" w:hAnsi="Arial" w:cs="Arial"/>
        </w:rPr>
      </w:pPr>
      <w:r w:rsidRPr="00833BF7">
        <w:rPr>
          <w:rFonts w:ascii="Arial" w:hAnsi="Arial" w:cs="Arial"/>
        </w:rPr>
        <w:t>Patients who are in contact with social housing providers often contact their GP practice for supporting medical information. This can be for many reasons, such as when they are applying for housing, or raising concerns about housing conditions.</w:t>
      </w:r>
    </w:p>
    <w:p w14:paraId="659156A7" w14:textId="6EF5172D" w:rsidR="00833BF7" w:rsidRPr="00833BF7" w:rsidRDefault="00833BF7" w:rsidP="00AB3EDD">
      <w:pPr>
        <w:spacing w:after="120"/>
        <w:rPr>
          <w:rFonts w:ascii="Arial" w:hAnsi="Arial" w:cs="Arial"/>
        </w:rPr>
      </w:pPr>
      <w:r w:rsidRPr="00833BF7">
        <w:rPr>
          <w:rFonts w:ascii="Arial" w:hAnsi="Arial" w:cs="Arial"/>
        </w:rPr>
        <w:t>This takes up valuable practice time and can be expensive for patients. It is also unnecessary, as patients can access this information themselves, for free, in other ways.</w:t>
      </w:r>
    </w:p>
    <w:p w14:paraId="5201563E" w14:textId="77777777" w:rsidR="00833BF7" w:rsidRPr="00833BF7" w:rsidRDefault="00833BF7" w:rsidP="00AB3EDD">
      <w:pPr>
        <w:spacing w:after="120"/>
        <w:rPr>
          <w:rFonts w:ascii="Arial" w:hAnsi="Arial" w:cs="Arial"/>
        </w:rPr>
      </w:pPr>
      <w:r w:rsidRPr="00833BF7">
        <w:rPr>
          <w:rFonts w:ascii="Arial" w:hAnsi="Arial" w:cs="Arial"/>
        </w:rPr>
        <w:t>Our aim is to help both practices and patients.</w:t>
      </w:r>
    </w:p>
    <w:p w14:paraId="4886533D" w14:textId="77777777" w:rsidR="00833BF7" w:rsidRDefault="00833BF7" w:rsidP="00AB3EDD">
      <w:pPr>
        <w:spacing w:after="120"/>
        <w:rPr>
          <w:rFonts w:ascii="Arial" w:hAnsi="Arial" w:cs="Arial"/>
        </w:rPr>
      </w:pPr>
      <w:r w:rsidRPr="00833BF7">
        <w:rPr>
          <w:rFonts w:ascii="Arial" w:hAnsi="Arial" w:cs="Arial"/>
        </w:rPr>
        <w:t>This document provides those working in GP practices with guidance and tools for communicating with, and supporting, patients who want medical information in connection with housing.</w:t>
      </w:r>
    </w:p>
    <w:p w14:paraId="3D7FABBA" w14:textId="77777777" w:rsidR="00AB3EDD" w:rsidRPr="00833BF7" w:rsidRDefault="00AB3EDD" w:rsidP="00AB3EDD">
      <w:pPr>
        <w:spacing w:after="120"/>
        <w:rPr>
          <w:rFonts w:ascii="Arial" w:hAnsi="Arial" w:cs="Arial"/>
        </w:rPr>
      </w:pPr>
    </w:p>
    <w:p w14:paraId="0B664E3E" w14:textId="1D7B49A7" w:rsidR="00826C7A" w:rsidRPr="002A233F" w:rsidRDefault="00833BF7" w:rsidP="00BE550F">
      <w:pPr>
        <w:pStyle w:val="NHSHeader"/>
        <w:spacing w:after="360"/>
        <w:rPr>
          <w:rStyle w:val="NHSTitle"/>
          <w:sz w:val="44"/>
          <w:szCs w:val="44"/>
        </w:rPr>
      </w:pPr>
      <w:r w:rsidRPr="002A233F">
        <w:rPr>
          <w:rStyle w:val="NHSTitle"/>
          <w:sz w:val="44"/>
          <w:szCs w:val="44"/>
        </w:rPr>
        <w:t>How has this been produced?</w:t>
      </w:r>
    </w:p>
    <w:p w14:paraId="2C6AFA82" w14:textId="77777777" w:rsidR="002A233F" w:rsidRDefault="00903AC1" w:rsidP="00BE550F">
      <w:pPr>
        <w:spacing w:after="360"/>
        <w:rPr>
          <w:rFonts w:ascii="Arial" w:hAnsi="Arial" w:cs="Arial"/>
        </w:rPr>
      </w:pPr>
      <w:r w:rsidRPr="00903AC1">
        <w:rPr>
          <w:rFonts w:ascii="Arial" w:hAnsi="Arial" w:cs="Arial"/>
        </w:rPr>
        <w:t>The resource pack has been produced by the South London Health and Housing Coalition – a partnership of community, NHS and local authority leaders working to co-develop solutions to tackle health and housing challenges.</w:t>
      </w:r>
    </w:p>
    <w:p w14:paraId="6D805D2D" w14:textId="4CD314D8" w:rsidR="00903AC1" w:rsidRPr="00903AC1" w:rsidRDefault="00903AC1" w:rsidP="00AB3EDD">
      <w:pPr>
        <w:spacing w:after="120"/>
        <w:rPr>
          <w:rFonts w:ascii="Arial" w:hAnsi="Arial" w:cs="Arial"/>
        </w:rPr>
      </w:pPr>
      <w:r w:rsidRPr="00903AC1">
        <w:rPr>
          <w:rFonts w:ascii="Arial" w:hAnsi="Arial" w:cs="Arial"/>
        </w:rPr>
        <w:t xml:space="preserve">To find out more, visit </w:t>
      </w:r>
      <w:hyperlink r:id="rId15" w:history="1">
        <w:r w:rsidR="002A233F" w:rsidRPr="00AE2400">
          <w:rPr>
            <w:rStyle w:val="Hyperlink"/>
            <w:rFonts w:ascii="Arial" w:hAnsi="Arial" w:cs="Arial"/>
          </w:rPr>
          <w:t>www.southlondonlistens.org/areas-of-work/housing</w:t>
        </w:r>
      </w:hyperlink>
      <w:r w:rsidR="002A233F">
        <w:rPr>
          <w:rFonts w:ascii="Arial" w:hAnsi="Arial" w:cs="Arial"/>
        </w:rPr>
        <w:t xml:space="preserve"> </w:t>
      </w:r>
    </w:p>
    <w:p w14:paraId="7CB56EDA" w14:textId="77777777" w:rsidR="00903AC1" w:rsidRPr="00903AC1" w:rsidRDefault="00903AC1" w:rsidP="00AB3EDD">
      <w:pPr>
        <w:spacing w:after="120"/>
        <w:rPr>
          <w:rFonts w:ascii="Arial" w:hAnsi="Arial" w:cs="Arial"/>
        </w:rPr>
      </w:pPr>
      <w:r w:rsidRPr="00903AC1">
        <w:rPr>
          <w:rFonts w:ascii="Arial" w:hAnsi="Arial" w:cs="Arial"/>
        </w:rPr>
        <w:t>The content has been developed by a working group of NHS, local authority and community representatives, working with leads across all 12 south London boroughs.</w:t>
      </w:r>
    </w:p>
    <w:p w14:paraId="3E436C9F" w14:textId="77777777" w:rsidR="00DB3EE3" w:rsidRDefault="00DB3EE3" w:rsidP="00AB3EDD">
      <w:pPr>
        <w:pStyle w:val="NHSBodyCopy"/>
        <w:spacing w:after="120"/>
      </w:pPr>
    </w:p>
    <w:p w14:paraId="3B0A346B" w14:textId="77777777" w:rsidR="00903AC1" w:rsidRDefault="00903AC1" w:rsidP="00AB3EDD">
      <w:pPr>
        <w:pStyle w:val="NHSBodyCopy"/>
        <w:spacing w:after="120"/>
      </w:pPr>
    </w:p>
    <w:p w14:paraId="6E14A03A" w14:textId="77777777" w:rsidR="00903AC1" w:rsidRDefault="00903AC1" w:rsidP="00AB3EDD">
      <w:pPr>
        <w:pStyle w:val="NHSBodyCopy"/>
        <w:spacing w:after="120"/>
      </w:pPr>
    </w:p>
    <w:p w14:paraId="2EEFC5E0" w14:textId="77777777" w:rsidR="00903AC1" w:rsidRDefault="00903AC1" w:rsidP="00AB3EDD">
      <w:pPr>
        <w:pStyle w:val="NHSBodyCopy"/>
        <w:spacing w:after="120"/>
      </w:pPr>
    </w:p>
    <w:p w14:paraId="36B7D07A" w14:textId="77777777" w:rsidR="00903AC1" w:rsidRDefault="00903AC1" w:rsidP="00AB3EDD">
      <w:pPr>
        <w:pStyle w:val="NHSBodyCopy"/>
        <w:spacing w:after="120"/>
      </w:pPr>
    </w:p>
    <w:p w14:paraId="6B31B007" w14:textId="77777777" w:rsidR="00903AC1" w:rsidRDefault="00903AC1" w:rsidP="00AB3EDD">
      <w:pPr>
        <w:pStyle w:val="NHSBodyCopy"/>
        <w:spacing w:after="120"/>
      </w:pPr>
    </w:p>
    <w:p w14:paraId="2A9DC423" w14:textId="77777777" w:rsidR="00903AC1" w:rsidRDefault="00903AC1" w:rsidP="00AB3EDD">
      <w:pPr>
        <w:pStyle w:val="NHSBodyCopy"/>
        <w:spacing w:after="120"/>
      </w:pPr>
    </w:p>
    <w:p w14:paraId="4A0BC9F3" w14:textId="77777777" w:rsidR="00903AC1" w:rsidRDefault="00903AC1" w:rsidP="00AB3EDD">
      <w:pPr>
        <w:pStyle w:val="NHSBodyCopy"/>
        <w:spacing w:after="120"/>
      </w:pPr>
    </w:p>
    <w:p w14:paraId="1AB79566" w14:textId="77777777" w:rsidR="00903AC1" w:rsidRDefault="00903AC1" w:rsidP="00AB3EDD">
      <w:pPr>
        <w:pStyle w:val="NHSBodyCopy"/>
        <w:spacing w:after="120"/>
      </w:pPr>
    </w:p>
    <w:p w14:paraId="4A7C94B5" w14:textId="77777777" w:rsidR="00903AC1" w:rsidRDefault="00903AC1" w:rsidP="00AB3EDD">
      <w:pPr>
        <w:pStyle w:val="NHSBodyCopy"/>
        <w:spacing w:after="120"/>
      </w:pPr>
    </w:p>
    <w:p w14:paraId="47ECEAD0" w14:textId="77777777" w:rsidR="00903AC1" w:rsidRDefault="00903AC1" w:rsidP="00AB3EDD">
      <w:pPr>
        <w:pStyle w:val="NHSBodyCopy"/>
        <w:spacing w:after="120"/>
      </w:pPr>
    </w:p>
    <w:p w14:paraId="7CEB1193" w14:textId="77777777" w:rsidR="00903AC1" w:rsidRDefault="00903AC1" w:rsidP="00AB3EDD">
      <w:pPr>
        <w:pStyle w:val="NHSBodyCopy"/>
        <w:spacing w:after="120"/>
      </w:pPr>
    </w:p>
    <w:p w14:paraId="78D41253" w14:textId="77777777" w:rsidR="00903AC1" w:rsidRDefault="00903AC1" w:rsidP="00AB3EDD">
      <w:pPr>
        <w:pStyle w:val="NHSBodyCopy"/>
        <w:spacing w:after="120"/>
      </w:pPr>
    </w:p>
    <w:p w14:paraId="18C9DB1D" w14:textId="77777777" w:rsidR="00903AC1" w:rsidRDefault="00903AC1" w:rsidP="00AB3EDD">
      <w:pPr>
        <w:pStyle w:val="NHSBodyCopy"/>
        <w:spacing w:after="120"/>
      </w:pPr>
    </w:p>
    <w:p w14:paraId="5D856D7B" w14:textId="77777777" w:rsidR="00903AC1" w:rsidRDefault="00903AC1" w:rsidP="00AB3EDD">
      <w:pPr>
        <w:pStyle w:val="NHSBodyCopy"/>
        <w:spacing w:after="120"/>
      </w:pPr>
    </w:p>
    <w:p w14:paraId="2CA9E97D" w14:textId="1EB3BC6C" w:rsidR="00DA2809" w:rsidRDefault="00903AC1" w:rsidP="00BE550F">
      <w:pPr>
        <w:pStyle w:val="NHSHeader"/>
        <w:spacing w:after="240"/>
        <w:rPr>
          <w:rStyle w:val="NHSTitle"/>
          <w:sz w:val="44"/>
          <w:szCs w:val="44"/>
        </w:rPr>
      </w:pPr>
      <w:r w:rsidRPr="00AB3EDD">
        <w:rPr>
          <w:rStyle w:val="NHSTitle"/>
          <w:sz w:val="44"/>
          <w:szCs w:val="44"/>
        </w:rPr>
        <w:t>General Practice Communications</w:t>
      </w:r>
    </w:p>
    <w:p w14:paraId="49519C3C" w14:textId="47418641" w:rsidR="004A2D57" w:rsidRPr="00AB3EDD" w:rsidRDefault="000D4B0B" w:rsidP="00B50918">
      <w:pPr>
        <w:pStyle w:val="NHSSubTitle"/>
        <w:numPr>
          <w:ilvl w:val="0"/>
          <w:numId w:val="18"/>
        </w:numPr>
      </w:pPr>
      <w:r w:rsidRPr="00AB3EDD">
        <w:t>O</w:t>
      </w:r>
      <w:r w:rsidR="00903AC1" w:rsidRPr="00AB3EDD">
        <w:t>verview</w:t>
      </w:r>
    </w:p>
    <w:p w14:paraId="36CC4179" w14:textId="77777777" w:rsidR="000D4B0B" w:rsidRPr="004749DB" w:rsidRDefault="000D4B0B" w:rsidP="00AB3EDD">
      <w:pPr>
        <w:spacing w:before="60" w:after="120"/>
        <w:rPr>
          <w:rFonts w:ascii="Arial" w:eastAsia="Calibri" w:hAnsi="Arial" w:cs="Arial"/>
        </w:rPr>
      </w:pPr>
      <w:r w:rsidRPr="004749DB">
        <w:rPr>
          <w:rFonts w:ascii="Arial" w:eastAsia="Calibri" w:hAnsi="Arial" w:cs="Arial"/>
        </w:rPr>
        <w:t xml:space="preserve">The process of registering for social housing, reporting health challenges, repairs and other issues to social housing landlords (which can be local authorities or housing providers) has moved almost exclusively online. </w:t>
      </w:r>
    </w:p>
    <w:p w14:paraId="6D7F49B0" w14:textId="77777777" w:rsidR="00AB3EDD" w:rsidRDefault="000D4B0B" w:rsidP="00AB3EDD">
      <w:pPr>
        <w:spacing w:before="60" w:after="120"/>
        <w:rPr>
          <w:rFonts w:ascii="Arial" w:eastAsia="Calibri" w:hAnsi="Arial" w:cs="Arial"/>
        </w:rPr>
      </w:pPr>
      <w:r w:rsidRPr="004749DB">
        <w:rPr>
          <w:rFonts w:ascii="Arial" w:eastAsia="Calibri" w:hAnsi="Arial" w:cs="Arial"/>
        </w:rPr>
        <w:t>Patients often approach their GP surgeries with requests for medical letters as self-reporting on their health issues and vulnerabilities can have an impact on how they are assessed by social housing providers.</w:t>
      </w:r>
    </w:p>
    <w:p w14:paraId="5D58BAD1" w14:textId="20DA3065" w:rsidR="000D4B0B" w:rsidRPr="004749DB" w:rsidRDefault="000D4B0B" w:rsidP="00AB3EDD">
      <w:pPr>
        <w:spacing w:before="60" w:after="120"/>
        <w:rPr>
          <w:rFonts w:ascii="Arial" w:eastAsia="Calibri" w:hAnsi="Arial" w:cs="Arial"/>
        </w:rPr>
      </w:pPr>
      <w:r w:rsidRPr="004749DB">
        <w:rPr>
          <w:rFonts w:ascii="Arial" w:eastAsia="Calibri" w:hAnsi="Arial" w:cs="Arial"/>
          <w:b/>
          <w:bCs/>
        </w:rPr>
        <w:t>These requests may come from people who:</w:t>
      </w:r>
    </w:p>
    <w:p w14:paraId="3003DB4A" w14:textId="77777777" w:rsidR="000D4B0B" w:rsidRPr="004749DB" w:rsidRDefault="000D4B0B" w:rsidP="00AB3EDD">
      <w:pPr>
        <w:pStyle w:val="ListParagraph"/>
        <w:numPr>
          <w:ilvl w:val="0"/>
          <w:numId w:val="3"/>
        </w:numPr>
        <w:spacing w:before="60" w:after="120"/>
        <w:contextualSpacing/>
        <w:rPr>
          <w:rFonts w:ascii="Arial" w:eastAsia="Calibri" w:hAnsi="Arial" w:cs="Arial"/>
          <w:sz w:val="24"/>
          <w:szCs w:val="24"/>
        </w:rPr>
      </w:pPr>
      <w:r w:rsidRPr="004749DB">
        <w:rPr>
          <w:rFonts w:ascii="Arial" w:eastAsia="Calibri" w:hAnsi="Arial" w:cs="Arial"/>
          <w:sz w:val="24"/>
          <w:szCs w:val="24"/>
        </w:rPr>
        <w:t>are homeless and/or applying for social housing support the first time</w:t>
      </w:r>
    </w:p>
    <w:p w14:paraId="1F0066EC" w14:textId="77777777" w:rsidR="000D4B0B" w:rsidRPr="004749DB" w:rsidRDefault="000D4B0B" w:rsidP="00AB3EDD">
      <w:pPr>
        <w:pStyle w:val="ListParagraph"/>
        <w:numPr>
          <w:ilvl w:val="0"/>
          <w:numId w:val="3"/>
        </w:numPr>
        <w:spacing w:before="60" w:after="120"/>
        <w:contextualSpacing/>
        <w:rPr>
          <w:rFonts w:ascii="Arial" w:eastAsia="Calibri" w:hAnsi="Arial" w:cs="Arial"/>
          <w:sz w:val="24"/>
          <w:szCs w:val="24"/>
        </w:rPr>
      </w:pPr>
      <w:r w:rsidRPr="004749DB">
        <w:rPr>
          <w:rFonts w:ascii="Arial" w:eastAsia="Calibri" w:hAnsi="Arial" w:cs="Arial"/>
          <w:sz w:val="24"/>
          <w:szCs w:val="24"/>
        </w:rPr>
        <w:t>wish to report recent changes in their health</w:t>
      </w:r>
    </w:p>
    <w:p w14:paraId="6D7938AF" w14:textId="77777777" w:rsidR="000D4B0B" w:rsidRPr="004749DB" w:rsidRDefault="000D4B0B" w:rsidP="00AB3EDD">
      <w:pPr>
        <w:pStyle w:val="ListParagraph"/>
        <w:numPr>
          <w:ilvl w:val="0"/>
          <w:numId w:val="3"/>
        </w:numPr>
        <w:spacing w:before="60" w:after="120"/>
        <w:contextualSpacing/>
        <w:rPr>
          <w:rFonts w:ascii="Arial" w:eastAsia="Calibri" w:hAnsi="Arial" w:cs="Arial"/>
          <w:sz w:val="24"/>
          <w:szCs w:val="24"/>
        </w:rPr>
      </w:pPr>
      <w:r w:rsidRPr="004749DB">
        <w:rPr>
          <w:rFonts w:ascii="Arial" w:eastAsia="Calibri" w:hAnsi="Arial" w:cs="Arial"/>
          <w:sz w:val="24"/>
          <w:szCs w:val="24"/>
        </w:rPr>
        <w:t>wish to report how their current home is impacting their health</w:t>
      </w:r>
    </w:p>
    <w:p w14:paraId="5E808051" w14:textId="4C766363" w:rsidR="000D4B0B" w:rsidRPr="004749DB" w:rsidRDefault="000D4B0B" w:rsidP="00AB3EDD">
      <w:pPr>
        <w:pStyle w:val="ListParagraph"/>
        <w:numPr>
          <w:ilvl w:val="0"/>
          <w:numId w:val="3"/>
        </w:numPr>
        <w:spacing w:before="60" w:after="120"/>
        <w:contextualSpacing/>
        <w:rPr>
          <w:rFonts w:ascii="Arial" w:eastAsia="Calibri" w:hAnsi="Arial" w:cs="Arial"/>
          <w:sz w:val="24"/>
          <w:szCs w:val="24"/>
        </w:rPr>
      </w:pPr>
      <w:r w:rsidRPr="004749DB">
        <w:rPr>
          <w:rFonts w:ascii="Arial" w:eastAsia="Calibri" w:hAnsi="Arial" w:cs="Arial"/>
          <w:sz w:val="24"/>
          <w:szCs w:val="24"/>
        </w:rPr>
        <w:t>wish to detail how and why their current home is unsuitable for their own/their family’s circumstances</w:t>
      </w:r>
    </w:p>
    <w:p w14:paraId="02C78F40" w14:textId="77777777" w:rsidR="000D4B0B" w:rsidRPr="004749DB" w:rsidRDefault="000D4B0B" w:rsidP="00AB3EDD">
      <w:pPr>
        <w:spacing w:before="60" w:after="120"/>
        <w:rPr>
          <w:rFonts w:ascii="Arial" w:eastAsia="Calibri" w:hAnsi="Arial" w:cs="Arial"/>
        </w:rPr>
      </w:pPr>
      <w:r w:rsidRPr="004749DB">
        <w:rPr>
          <w:rFonts w:ascii="Arial" w:eastAsia="Calibri" w:hAnsi="Arial" w:cs="Arial"/>
        </w:rPr>
        <w:t>As writing housing letters is not part of contracted core GP services, there is often a charge to the patient. These charges can be very difficult for many people. </w:t>
      </w:r>
    </w:p>
    <w:p w14:paraId="3CCF4C56" w14:textId="19D22046" w:rsidR="000D4B0B" w:rsidRPr="004749DB" w:rsidRDefault="000D4B0B" w:rsidP="00AB3EDD">
      <w:pPr>
        <w:spacing w:before="60" w:after="120"/>
        <w:rPr>
          <w:rFonts w:ascii="Arial" w:eastAsia="Calibri" w:hAnsi="Arial" w:cs="Arial"/>
        </w:rPr>
      </w:pPr>
      <w:r w:rsidRPr="004749DB">
        <w:rPr>
          <w:rFonts w:ascii="Arial" w:hAnsi="Arial" w:cs="Arial"/>
        </w:rPr>
        <w:t>Patients do not need specially written letters to report health issues to housing providers.</w:t>
      </w:r>
      <w:r w:rsidRPr="004749DB">
        <w:rPr>
          <w:rFonts w:ascii="Arial" w:eastAsia="Calibri" w:hAnsi="Arial" w:cs="Arial"/>
        </w:rPr>
        <w:t xml:space="preserve"> We ask General Practice colleagues to support patients with resources that are available for free; a summary from medical records and/or any other medical letters/reports from healthcare professionals that already exist on their medical records, for example. These documents will meet patients’ needs in these circumstances.</w:t>
      </w:r>
      <w:r w:rsidR="00E8795C">
        <w:rPr>
          <w:rFonts w:ascii="Arial" w:eastAsia="Calibri" w:hAnsi="Arial" w:cs="Arial"/>
        </w:rPr>
        <w:t xml:space="preserve"> </w:t>
      </w:r>
      <w:r w:rsidR="00E8795C" w:rsidRPr="00E8795C">
        <w:rPr>
          <w:rFonts w:ascii="Arial" w:eastAsia="Calibri" w:hAnsi="Arial" w:cs="Arial"/>
        </w:rPr>
        <w:t>In some cases, should further medical information be required a Local Authority may contact a patient’s GP practice to request further information.</w:t>
      </w:r>
    </w:p>
    <w:p w14:paraId="44871598" w14:textId="77777777" w:rsidR="000D4B0B" w:rsidRPr="004749DB" w:rsidRDefault="000D4B0B" w:rsidP="00AB3EDD">
      <w:pPr>
        <w:spacing w:before="60" w:after="120"/>
        <w:rPr>
          <w:rFonts w:ascii="Arial" w:eastAsia="Calibri" w:hAnsi="Arial" w:cs="Arial"/>
        </w:rPr>
      </w:pPr>
      <w:r w:rsidRPr="004749DB">
        <w:rPr>
          <w:rFonts w:ascii="Arial" w:eastAsia="Calibri" w:hAnsi="Arial" w:cs="Arial"/>
        </w:rPr>
        <w:t>Not only is there no additional benefit in patients paying for GP letters, but processing these requests also has a direct impact on primary care resources.</w:t>
      </w:r>
    </w:p>
    <w:p w14:paraId="06BDC7D6" w14:textId="1F479D4C" w:rsidR="00903AC1" w:rsidRDefault="000D4B0B" w:rsidP="00AB3EDD">
      <w:pPr>
        <w:spacing w:before="60" w:after="120"/>
        <w:rPr>
          <w:rFonts w:ascii="Arial" w:eastAsia="Calibri" w:hAnsi="Arial" w:cs="Arial"/>
        </w:rPr>
      </w:pPr>
      <w:r w:rsidRPr="004749DB">
        <w:rPr>
          <w:rFonts w:ascii="Arial" w:eastAsia="Calibri" w:hAnsi="Arial" w:cs="Arial"/>
        </w:rPr>
        <w:t>It is important that patients understand how to report health challenges to housing providers, and that we support them to do so in ways that are effective, inclusive and fair</w:t>
      </w:r>
      <w:r w:rsidR="00910105">
        <w:rPr>
          <w:rFonts w:ascii="Arial" w:eastAsia="Calibri" w:hAnsi="Arial" w:cs="Arial"/>
        </w:rPr>
        <w:t xml:space="preserve"> e.g via accessing the NHS App.</w:t>
      </w:r>
    </w:p>
    <w:p w14:paraId="46D30FEB" w14:textId="77777777" w:rsidR="00AB3EDD" w:rsidRPr="004749DB" w:rsidRDefault="00AB3EDD" w:rsidP="0006630E">
      <w:pPr>
        <w:spacing w:before="60" w:after="240"/>
        <w:rPr>
          <w:rFonts w:ascii="Arial" w:eastAsia="Calibri" w:hAnsi="Arial" w:cs="Arial"/>
        </w:rPr>
      </w:pPr>
    </w:p>
    <w:p w14:paraId="0D2ADAD8" w14:textId="4AD25D5D" w:rsidR="004A2D57" w:rsidRDefault="004749DB" w:rsidP="00B50918">
      <w:pPr>
        <w:pStyle w:val="NHSSubTitle"/>
        <w:numPr>
          <w:ilvl w:val="0"/>
          <w:numId w:val="18"/>
        </w:numPr>
      </w:pPr>
      <w:r>
        <w:t>Guidance</w:t>
      </w:r>
    </w:p>
    <w:p w14:paraId="657BB0FD" w14:textId="77777777" w:rsidR="0038306F" w:rsidRPr="004749DB" w:rsidRDefault="0038306F" w:rsidP="0006630E">
      <w:pPr>
        <w:spacing w:before="60" w:after="240"/>
        <w:contextualSpacing/>
        <w:rPr>
          <w:rFonts w:ascii="Arial" w:eastAsia="Calibri" w:hAnsi="Arial" w:cs="Arial"/>
        </w:rPr>
      </w:pPr>
      <w:r w:rsidRPr="004749DB">
        <w:rPr>
          <w:rFonts w:ascii="Arial" w:eastAsia="Calibri" w:hAnsi="Arial" w:cs="Arial"/>
        </w:rPr>
        <w:t xml:space="preserve">All social housing providers have processes for people to report health challenges relating to their housing. </w:t>
      </w:r>
    </w:p>
    <w:p w14:paraId="60B7E1C4" w14:textId="77777777" w:rsidR="004749DB" w:rsidRPr="004749DB" w:rsidRDefault="004749DB" w:rsidP="00AB3EDD">
      <w:pPr>
        <w:spacing w:before="60" w:after="120"/>
        <w:contextualSpacing/>
        <w:rPr>
          <w:rFonts w:ascii="Arial" w:hAnsi="Arial" w:cs="Arial"/>
        </w:rPr>
      </w:pPr>
    </w:p>
    <w:p w14:paraId="50463F6C" w14:textId="77777777" w:rsidR="004749DB" w:rsidRDefault="0038306F" w:rsidP="00AB3EDD">
      <w:pPr>
        <w:spacing w:before="60" w:after="120"/>
        <w:contextualSpacing/>
        <w:rPr>
          <w:rFonts w:ascii="Arial" w:eastAsia="Calibri" w:hAnsi="Arial" w:cs="Arial"/>
        </w:rPr>
      </w:pPr>
      <w:r w:rsidRPr="004749DB">
        <w:rPr>
          <w:rFonts w:ascii="Arial" w:hAnsi="Arial" w:cs="Arial"/>
        </w:rPr>
        <w:t>Patients</w:t>
      </w:r>
      <w:r w:rsidRPr="004749DB">
        <w:rPr>
          <w:rFonts w:ascii="Arial" w:eastAsia="Calibri" w:hAnsi="Arial" w:cs="Arial"/>
        </w:rPr>
        <w:t xml:space="preserve"> should be advised to contact their housing provider to find out how to report any medical concerns. They will usually have to complete a form, either on paper or online. </w:t>
      </w:r>
    </w:p>
    <w:p w14:paraId="256C6DB7" w14:textId="77777777" w:rsidR="0006630E" w:rsidRPr="004749DB" w:rsidRDefault="0006630E" w:rsidP="00AB3EDD">
      <w:pPr>
        <w:spacing w:before="60" w:after="120"/>
        <w:contextualSpacing/>
        <w:rPr>
          <w:rFonts w:ascii="Arial" w:eastAsia="Calibri" w:hAnsi="Arial" w:cs="Arial"/>
        </w:rPr>
      </w:pPr>
    </w:p>
    <w:p w14:paraId="5541C941" w14:textId="095D02EF" w:rsidR="0038306F" w:rsidRPr="004749DB" w:rsidRDefault="0038306F" w:rsidP="00AB3EDD">
      <w:pPr>
        <w:spacing w:before="60" w:after="120"/>
        <w:contextualSpacing/>
        <w:rPr>
          <w:rFonts w:ascii="Arial" w:eastAsia="Calibri" w:hAnsi="Arial" w:cs="Arial"/>
        </w:rPr>
      </w:pPr>
      <w:r w:rsidRPr="004749DB">
        <w:rPr>
          <w:rFonts w:ascii="Arial" w:eastAsia="Calibri" w:hAnsi="Arial" w:cs="Arial"/>
        </w:rPr>
        <w:t xml:space="preserve">Common examples of these forms are: </w:t>
      </w:r>
    </w:p>
    <w:p w14:paraId="57D2994E" w14:textId="77777777" w:rsidR="0038306F" w:rsidRPr="004749DB" w:rsidRDefault="0038306F" w:rsidP="00241E59">
      <w:pPr>
        <w:pStyle w:val="ListParagraph"/>
        <w:numPr>
          <w:ilvl w:val="1"/>
          <w:numId w:val="19"/>
        </w:numPr>
        <w:spacing w:before="60" w:after="120"/>
        <w:contextualSpacing/>
        <w:rPr>
          <w:rFonts w:ascii="Arial" w:eastAsia="Calibri" w:hAnsi="Arial" w:cs="Arial"/>
          <w:sz w:val="24"/>
          <w:szCs w:val="24"/>
        </w:rPr>
      </w:pPr>
      <w:r w:rsidRPr="004749DB">
        <w:rPr>
          <w:rFonts w:ascii="Arial" w:eastAsia="Calibri" w:hAnsi="Arial" w:cs="Arial"/>
          <w:sz w:val="24"/>
          <w:szCs w:val="24"/>
        </w:rPr>
        <w:t>reporting homelessness</w:t>
      </w:r>
    </w:p>
    <w:p w14:paraId="4550253F" w14:textId="77777777" w:rsidR="0038306F" w:rsidRPr="004749DB" w:rsidRDefault="0038306F" w:rsidP="00241E59">
      <w:pPr>
        <w:pStyle w:val="ListParagraph"/>
        <w:numPr>
          <w:ilvl w:val="1"/>
          <w:numId w:val="19"/>
        </w:numPr>
        <w:spacing w:before="60" w:after="120"/>
        <w:contextualSpacing/>
        <w:rPr>
          <w:rFonts w:ascii="Arial" w:eastAsia="Calibri" w:hAnsi="Arial" w:cs="Arial"/>
          <w:sz w:val="24"/>
          <w:szCs w:val="24"/>
        </w:rPr>
      </w:pPr>
      <w:r w:rsidRPr="004749DB">
        <w:rPr>
          <w:rFonts w:ascii="Arial" w:eastAsia="Calibri" w:hAnsi="Arial" w:cs="Arial"/>
          <w:sz w:val="24"/>
          <w:szCs w:val="24"/>
        </w:rPr>
        <w:lastRenderedPageBreak/>
        <w:t>registering for social housing</w:t>
      </w:r>
    </w:p>
    <w:p w14:paraId="2EB1A88C" w14:textId="77777777" w:rsidR="0038306F" w:rsidRPr="004749DB" w:rsidRDefault="0038306F" w:rsidP="00241E59">
      <w:pPr>
        <w:pStyle w:val="ListParagraph"/>
        <w:numPr>
          <w:ilvl w:val="1"/>
          <w:numId w:val="19"/>
        </w:numPr>
        <w:spacing w:before="60" w:after="120"/>
        <w:contextualSpacing/>
        <w:rPr>
          <w:rFonts w:ascii="Arial" w:eastAsia="Calibri" w:hAnsi="Arial" w:cs="Arial"/>
          <w:sz w:val="24"/>
          <w:szCs w:val="24"/>
        </w:rPr>
      </w:pPr>
      <w:r w:rsidRPr="004749DB">
        <w:rPr>
          <w:rFonts w:ascii="Arial" w:eastAsia="Calibri" w:hAnsi="Arial" w:cs="Arial"/>
          <w:sz w:val="24"/>
          <w:szCs w:val="24"/>
        </w:rPr>
        <w:t>housing medical forms</w:t>
      </w:r>
    </w:p>
    <w:p w14:paraId="709BC159" w14:textId="77777777" w:rsidR="0038306F" w:rsidRPr="004749DB" w:rsidRDefault="0038306F" w:rsidP="00241E59">
      <w:pPr>
        <w:pStyle w:val="ListParagraph"/>
        <w:numPr>
          <w:ilvl w:val="1"/>
          <w:numId w:val="19"/>
        </w:numPr>
        <w:spacing w:before="60" w:after="120"/>
        <w:contextualSpacing/>
        <w:rPr>
          <w:rFonts w:ascii="Arial" w:eastAsia="Calibri" w:hAnsi="Arial" w:cs="Arial"/>
          <w:sz w:val="24"/>
          <w:szCs w:val="24"/>
        </w:rPr>
      </w:pPr>
      <w:r w:rsidRPr="004749DB">
        <w:rPr>
          <w:rFonts w:ascii="Arial" w:eastAsia="Calibri" w:hAnsi="Arial" w:cs="Arial"/>
          <w:sz w:val="24"/>
          <w:szCs w:val="24"/>
        </w:rPr>
        <w:t xml:space="preserve">reporting overcrowding and </w:t>
      </w:r>
    </w:p>
    <w:p w14:paraId="22555FE8" w14:textId="77777777" w:rsidR="0038306F" w:rsidRPr="004749DB" w:rsidRDefault="0038306F" w:rsidP="00241E59">
      <w:pPr>
        <w:pStyle w:val="ListParagraph"/>
        <w:numPr>
          <w:ilvl w:val="1"/>
          <w:numId w:val="19"/>
        </w:numPr>
        <w:spacing w:before="60" w:after="120"/>
        <w:contextualSpacing/>
        <w:rPr>
          <w:rFonts w:ascii="Arial" w:eastAsia="Calibri" w:hAnsi="Arial" w:cs="Arial"/>
          <w:sz w:val="24"/>
          <w:szCs w:val="24"/>
        </w:rPr>
      </w:pPr>
      <w:r w:rsidRPr="004749DB">
        <w:rPr>
          <w:rFonts w:ascii="Arial" w:eastAsia="Calibri" w:hAnsi="Arial" w:cs="Arial"/>
          <w:sz w:val="24"/>
          <w:szCs w:val="24"/>
        </w:rPr>
        <w:t>applying to join a housing transfer list.</w:t>
      </w:r>
    </w:p>
    <w:p w14:paraId="6561E8F5" w14:textId="3C9D1799" w:rsidR="0038306F" w:rsidRPr="004749DB" w:rsidRDefault="0038306F" w:rsidP="00AB3EDD">
      <w:pPr>
        <w:spacing w:before="60" w:after="120"/>
        <w:contextualSpacing/>
        <w:rPr>
          <w:rFonts w:ascii="Arial" w:eastAsia="Calibri" w:hAnsi="Arial" w:cs="Arial"/>
        </w:rPr>
      </w:pPr>
      <w:r w:rsidRPr="004749DB">
        <w:rPr>
          <w:rFonts w:ascii="Arial" w:eastAsia="Calibri" w:hAnsi="Arial" w:cs="Arial"/>
        </w:rPr>
        <w:t xml:space="preserve">Patients are often required to provide evidence of health challenges and vulnerabilities they report to housing providers. If the patient does not have copies of existing medical reports or a medical summary, </w:t>
      </w:r>
      <w:r w:rsidR="00484AE3" w:rsidRPr="00473F41">
        <w:rPr>
          <w:rFonts w:ascii="Arial" w:eastAsia="Calibri" w:hAnsi="Arial" w:cs="Arial"/>
        </w:rPr>
        <w:t>these can be obtained through the NHS app.</w:t>
      </w:r>
      <w:r w:rsidRPr="004749DB">
        <w:rPr>
          <w:rFonts w:ascii="Arial" w:eastAsia="Calibri" w:hAnsi="Arial" w:cs="Arial"/>
        </w:rPr>
        <w:t xml:space="preserve">. </w:t>
      </w:r>
      <w:r w:rsidR="00484AE3">
        <w:rPr>
          <w:rFonts w:ascii="Arial" w:eastAsia="Calibri" w:hAnsi="Arial" w:cs="Arial"/>
        </w:rPr>
        <w:t>Patients</w:t>
      </w:r>
      <w:r w:rsidRPr="004749DB">
        <w:rPr>
          <w:rFonts w:ascii="Arial" w:eastAsia="Calibri" w:hAnsi="Arial" w:cs="Arial"/>
        </w:rPr>
        <w:t xml:space="preserve"> can then submit the information along with their application, so that they are appropriately assessed.</w:t>
      </w:r>
    </w:p>
    <w:p w14:paraId="6AC8B2D9" w14:textId="77777777" w:rsidR="004749DB" w:rsidRPr="004749DB" w:rsidRDefault="004749DB" w:rsidP="00AB3EDD">
      <w:pPr>
        <w:spacing w:before="60" w:after="120"/>
        <w:contextualSpacing/>
        <w:rPr>
          <w:rFonts w:ascii="Arial" w:eastAsia="Calibri" w:hAnsi="Arial" w:cs="Arial"/>
        </w:rPr>
      </w:pPr>
    </w:p>
    <w:p w14:paraId="1381D3D3" w14:textId="4E4534B6" w:rsidR="00383FFD" w:rsidRDefault="0038306F" w:rsidP="00AB3EDD">
      <w:pPr>
        <w:spacing w:before="60" w:after="120"/>
        <w:contextualSpacing/>
        <w:rPr>
          <w:rFonts w:ascii="Arial" w:eastAsia="Calibri" w:hAnsi="Arial" w:cs="Arial"/>
          <w:color w:val="EE0000"/>
        </w:rPr>
      </w:pPr>
      <w:r w:rsidRPr="004749DB">
        <w:rPr>
          <w:rFonts w:ascii="Arial" w:eastAsia="Calibri" w:hAnsi="Arial" w:cs="Arial"/>
        </w:rPr>
        <w:t xml:space="preserve">Some patients may request additional support with completing housing forms and collating medical evidence. Where possible, please refer people to the social prescriber or care coordinator at the surgery, or signpost to a local community-based service to support them. </w:t>
      </w:r>
    </w:p>
    <w:p w14:paraId="4D5EA824" w14:textId="77777777" w:rsidR="00AB3EDD" w:rsidRPr="0085201A" w:rsidRDefault="00AB3EDD" w:rsidP="00AB3EDD">
      <w:pPr>
        <w:spacing w:before="60" w:after="120"/>
        <w:contextualSpacing/>
        <w:rPr>
          <w:rFonts w:ascii="Arial" w:eastAsia="Calibri" w:hAnsi="Arial" w:cs="Arial"/>
        </w:rPr>
      </w:pPr>
    </w:p>
    <w:p w14:paraId="27D7E3F1" w14:textId="60F792BA" w:rsidR="00383FFD" w:rsidRPr="00CC2825" w:rsidRDefault="00383FFD" w:rsidP="00B50918">
      <w:pPr>
        <w:pStyle w:val="NHSSubTitle"/>
        <w:numPr>
          <w:ilvl w:val="0"/>
          <w:numId w:val="18"/>
        </w:numPr>
      </w:pPr>
      <w:r w:rsidRPr="00CC2825">
        <w:t xml:space="preserve">Key materials </w:t>
      </w:r>
    </w:p>
    <w:p w14:paraId="0D344B79" w14:textId="09EB9ED3" w:rsidR="00C619BA" w:rsidRDefault="00383FFD" w:rsidP="00423E08">
      <w:pPr>
        <w:spacing w:after="240"/>
        <w:rPr>
          <w:rFonts w:ascii="Arial" w:hAnsi="Arial" w:cs="Arial"/>
        </w:rPr>
      </w:pPr>
      <w:r>
        <w:rPr>
          <w:rFonts w:ascii="Arial" w:hAnsi="Arial" w:cs="Arial"/>
        </w:rPr>
        <w:t>The following materials have been produced to support clear communications of th</w:t>
      </w:r>
      <w:r w:rsidR="00B5673D">
        <w:rPr>
          <w:rFonts w:ascii="Arial" w:hAnsi="Arial" w:cs="Arial"/>
        </w:rPr>
        <w:t>e content above.</w:t>
      </w:r>
    </w:p>
    <w:p w14:paraId="401AE5EB" w14:textId="24110562" w:rsidR="00822D9E" w:rsidRPr="00AB3EDD" w:rsidRDefault="00B5673D" w:rsidP="00822D9E">
      <w:pPr>
        <w:pStyle w:val="NHSNumberedTitle"/>
      </w:pPr>
      <w:r w:rsidRPr="00AB3EDD">
        <w:t>Text message</w:t>
      </w:r>
      <w:r w:rsidR="00C619BA" w:rsidRPr="00AB3EDD">
        <w:t xml:space="preserve"> response to enquiry</w:t>
      </w:r>
    </w:p>
    <w:p w14:paraId="07F77BAB" w14:textId="77777777" w:rsidR="00383FFD" w:rsidRPr="00B5673D" w:rsidRDefault="00383FFD" w:rsidP="00AB3EDD">
      <w:pPr>
        <w:spacing w:after="120"/>
        <w:rPr>
          <w:i/>
          <w:iCs/>
        </w:rPr>
      </w:pPr>
      <w:r w:rsidRPr="00B5673D">
        <w:rPr>
          <w:i/>
          <w:iCs/>
        </w:rPr>
        <w:t>Dear X,</w:t>
      </w:r>
    </w:p>
    <w:p w14:paraId="65FEC80D" w14:textId="77777777" w:rsidR="00383FFD" w:rsidRPr="00B5673D" w:rsidRDefault="00383FFD" w:rsidP="00AB3EDD">
      <w:pPr>
        <w:spacing w:after="120"/>
        <w:rPr>
          <w:rFonts w:eastAsia="Calibri"/>
          <w:i/>
          <w:iCs/>
        </w:rPr>
      </w:pPr>
      <w:r w:rsidRPr="00B5673D">
        <w:rPr>
          <w:i/>
          <w:iCs/>
        </w:rPr>
        <w:t xml:space="preserve">You have asked for a GP letter to report your health challenges to your housing provider. </w:t>
      </w:r>
      <w:r w:rsidRPr="00B5673D">
        <w:rPr>
          <w:rFonts w:eastAsia="Calibri"/>
          <w:i/>
          <w:iCs/>
          <w:u w:val="single"/>
        </w:rPr>
        <w:t>You do not need a GP letter for this.</w:t>
      </w:r>
      <w:r w:rsidRPr="00B5673D">
        <w:rPr>
          <w:rFonts w:eastAsia="Calibri"/>
          <w:i/>
          <w:iCs/>
        </w:rPr>
        <w:t xml:space="preserve"> </w:t>
      </w:r>
      <w:r w:rsidRPr="00B5673D">
        <w:rPr>
          <w:rFonts w:eastAsia="Calibri"/>
          <w:i/>
          <w:iCs/>
        </w:rPr>
        <w:br/>
      </w:r>
      <w:r w:rsidRPr="00B5673D">
        <w:rPr>
          <w:rFonts w:eastAsia="Calibri"/>
          <w:i/>
          <w:iCs/>
        </w:rPr>
        <w:br/>
        <w:t>You can use existing medical letters and a medical summary from your health records. You can get this information, for free:</w:t>
      </w:r>
    </w:p>
    <w:p w14:paraId="0C857B8F" w14:textId="00B9AA31" w:rsidR="00383FFD" w:rsidRDefault="00383FFD" w:rsidP="00AB3EDD">
      <w:pPr>
        <w:numPr>
          <w:ilvl w:val="0"/>
          <w:numId w:val="7"/>
        </w:numPr>
        <w:shd w:val="clear" w:color="auto" w:fill="FFFFFF"/>
        <w:spacing w:after="120"/>
        <w:rPr>
          <w:rFonts w:eastAsia="Calibri"/>
          <w:i/>
          <w:iCs/>
        </w:rPr>
      </w:pPr>
      <w:r w:rsidRPr="00B5673D">
        <w:rPr>
          <w:rFonts w:eastAsia="Calibri"/>
          <w:i/>
          <w:iCs/>
        </w:rPr>
        <w:t xml:space="preserve">Log into the </w:t>
      </w:r>
      <w:hyperlink r:id="rId16" w:history="1">
        <w:r w:rsidRPr="00E305E9">
          <w:rPr>
            <w:rStyle w:val="Hyperlink"/>
            <w:rFonts w:eastAsia="Calibri"/>
            <w:i/>
            <w:iCs/>
          </w:rPr>
          <w:t xml:space="preserve">NHS </w:t>
        </w:r>
        <w:r w:rsidR="003708DD" w:rsidRPr="00E305E9">
          <w:rPr>
            <w:rStyle w:val="Hyperlink"/>
            <w:rFonts w:eastAsia="Calibri"/>
            <w:i/>
            <w:iCs/>
          </w:rPr>
          <w:t>app</w:t>
        </w:r>
      </w:hyperlink>
      <w:r w:rsidRPr="00B5673D">
        <w:rPr>
          <w:rFonts w:eastAsia="Calibri"/>
          <w:i/>
          <w:iCs/>
        </w:rPr>
        <w:t xml:space="preserve"> and go to the documents section</w:t>
      </w:r>
      <w:r w:rsidR="00961AE2">
        <w:rPr>
          <w:rFonts w:eastAsia="Calibri"/>
          <w:i/>
          <w:iCs/>
        </w:rPr>
        <w:t xml:space="preserve"> </w:t>
      </w:r>
    </w:p>
    <w:p w14:paraId="21B78269" w14:textId="5196A350" w:rsidR="00961AE2" w:rsidRPr="00B5673D" w:rsidRDefault="00961AE2" w:rsidP="00AB3EDD">
      <w:pPr>
        <w:numPr>
          <w:ilvl w:val="0"/>
          <w:numId w:val="7"/>
        </w:numPr>
        <w:shd w:val="clear" w:color="auto" w:fill="FFFFFF"/>
        <w:spacing w:after="120"/>
        <w:rPr>
          <w:rFonts w:eastAsia="Calibri"/>
          <w:i/>
          <w:iCs/>
        </w:rPr>
      </w:pPr>
      <w:r>
        <w:rPr>
          <w:rFonts w:eastAsia="Calibri"/>
          <w:i/>
          <w:iCs/>
        </w:rPr>
        <w:t>You can get support with this from (insert link to local support option)</w:t>
      </w:r>
    </w:p>
    <w:p w14:paraId="374AD79F" w14:textId="77777777" w:rsidR="00383FFD" w:rsidRPr="00B5673D" w:rsidRDefault="00383FFD" w:rsidP="00AB3EDD">
      <w:pPr>
        <w:shd w:val="clear" w:color="auto" w:fill="FFFFFF"/>
        <w:spacing w:after="120"/>
        <w:rPr>
          <w:rFonts w:eastAsia="Calibri"/>
          <w:i/>
          <w:iCs/>
        </w:rPr>
      </w:pPr>
      <w:r w:rsidRPr="00B5673D">
        <w:rPr>
          <w:rFonts w:eastAsia="Calibri"/>
          <w:i/>
          <w:iCs/>
        </w:rPr>
        <w:t xml:space="preserve">Then you can give this information to your housing provider along with your application, so they have what they need to process your application.  </w:t>
      </w:r>
    </w:p>
    <w:p w14:paraId="3A08308A" w14:textId="49A922A1" w:rsidR="00C619BA" w:rsidRDefault="00C619BA" w:rsidP="00AB3EDD">
      <w:pPr>
        <w:pStyle w:val="NHSNumberedTitle"/>
      </w:pPr>
      <w:r>
        <w:t xml:space="preserve">Email response to enquiry </w:t>
      </w:r>
    </w:p>
    <w:p w14:paraId="75A12A95" w14:textId="69095FA4" w:rsidR="00383FFD" w:rsidRPr="00D71218" w:rsidRDefault="00383FFD" w:rsidP="00AB3EDD">
      <w:pPr>
        <w:spacing w:after="120"/>
        <w:rPr>
          <w:i/>
          <w:iCs/>
        </w:rPr>
      </w:pPr>
      <w:r w:rsidRPr="00D71218">
        <w:rPr>
          <w:i/>
          <w:iCs/>
        </w:rPr>
        <w:t>Dear X,</w:t>
      </w:r>
    </w:p>
    <w:p w14:paraId="42EB80E7" w14:textId="77777777" w:rsidR="00383FFD" w:rsidRDefault="00383FFD" w:rsidP="00AB3EDD">
      <w:pPr>
        <w:spacing w:after="120"/>
        <w:rPr>
          <w:rFonts w:eastAsia="Calibri"/>
          <w:i/>
          <w:iCs/>
        </w:rPr>
      </w:pPr>
      <w:r w:rsidRPr="00D71218">
        <w:rPr>
          <w:i/>
          <w:iCs/>
        </w:rPr>
        <w:t xml:space="preserve">You have requested a GP letter to report your health </w:t>
      </w:r>
      <w:r>
        <w:rPr>
          <w:i/>
          <w:iCs/>
        </w:rPr>
        <w:t>challenges</w:t>
      </w:r>
      <w:r w:rsidRPr="00D71218">
        <w:rPr>
          <w:i/>
          <w:iCs/>
        </w:rPr>
        <w:t xml:space="preserve"> to your housing provider.</w:t>
      </w:r>
      <w:r>
        <w:rPr>
          <w:i/>
          <w:iCs/>
        </w:rPr>
        <w:t xml:space="preserve"> </w:t>
      </w:r>
      <w:r>
        <w:rPr>
          <w:rFonts w:eastAsia="Calibri"/>
          <w:i/>
          <w:iCs/>
          <w:u w:val="single"/>
        </w:rPr>
        <w:t>You</w:t>
      </w:r>
      <w:r w:rsidRPr="00D71218">
        <w:rPr>
          <w:rFonts w:eastAsia="Calibri"/>
          <w:i/>
          <w:iCs/>
          <w:u w:val="single"/>
        </w:rPr>
        <w:t xml:space="preserve"> do not </w:t>
      </w:r>
      <w:r>
        <w:rPr>
          <w:rFonts w:eastAsia="Calibri"/>
          <w:i/>
          <w:iCs/>
          <w:u w:val="single"/>
        </w:rPr>
        <w:t xml:space="preserve">need a </w:t>
      </w:r>
      <w:r w:rsidRPr="00D71218">
        <w:rPr>
          <w:rFonts w:eastAsia="Calibri"/>
          <w:i/>
          <w:iCs/>
          <w:u w:val="single"/>
        </w:rPr>
        <w:t>GP letter</w:t>
      </w:r>
      <w:r>
        <w:rPr>
          <w:rFonts w:eastAsia="Calibri"/>
          <w:i/>
          <w:iCs/>
          <w:u w:val="single"/>
        </w:rPr>
        <w:t xml:space="preserve"> for this</w:t>
      </w:r>
      <w:r w:rsidRPr="00D71218">
        <w:rPr>
          <w:rFonts w:eastAsia="Calibri"/>
          <w:i/>
          <w:iCs/>
          <w:u w:val="single"/>
        </w:rPr>
        <w:t>.</w:t>
      </w:r>
      <w:r w:rsidRPr="00D71218">
        <w:rPr>
          <w:rFonts w:eastAsia="Calibri"/>
          <w:i/>
          <w:iCs/>
        </w:rPr>
        <w:t xml:space="preserve"> </w:t>
      </w:r>
    </w:p>
    <w:p w14:paraId="6E8DE9C0" w14:textId="77777777" w:rsidR="00383FFD" w:rsidRPr="00D71218" w:rsidRDefault="00383FFD" w:rsidP="00AB3EDD">
      <w:pPr>
        <w:spacing w:after="120"/>
        <w:rPr>
          <w:rFonts w:eastAsia="Calibri"/>
          <w:i/>
          <w:iCs/>
        </w:rPr>
      </w:pPr>
      <w:r w:rsidRPr="00D71218">
        <w:rPr>
          <w:rFonts w:eastAsia="Calibri"/>
          <w:i/>
          <w:iCs/>
        </w:rPr>
        <w:t>You can use existing medical letters and a medical summary from your health records. You can get this information</w:t>
      </w:r>
      <w:r>
        <w:rPr>
          <w:rFonts w:eastAsia="Calibri"/>
          <w:i/>
          <w:iCs/>
        </w:rPr>
        <w:t>, for free:</w:t>
      </w:r>
    </w:p>
    <w:p w14:paraId="14E1F1D7" w14:textId="390D57E6" w:rsidR="00383FFD" w:rsidRPr="00D71218" w:rsidRDefault="00383FFD" w:rsidP="00AB3EDD">
      <w:pPr>
        <w:numPr>
          <w:ilvl w:val="0"/>
          <w:numId w:val="7"/>
        </w:numPr>
        <w:shd w:val="clear" w:color="auto" w:fill="FFFFFF"/>
        <w:spacing w:after="120"/>
        <w:rPr>
          <w:rFonts w:eastAsia="Calibri"/>
          <w:i/>
          <w:iCs/>
        </w:rPr>
      </w:pPr>
      <w:r w:rsidRPr="00D71218">
        <w:rPr>
          <w:rFonts w:eastAsia="Calibri"/>
          <w:i/>
          <w:iCs/>
        </w:rPr>
        <w:t xml:space="preserve">Log into the </w:t>
      </w:r>
      <w:hyperlink r:id="rId17" w:history="1">
        <w:r w:rsidRPr="00E305E9">
          <w:rPr>
            <w:rStyle w:val="Hyperlink"/>
            <w:rFonts w:eastAsia="Calibri"/>
            <w:i/>
            <w:iCs/>
          </w:rPr>
          <w:t xml:space="preserve">NHS </w:t>
        </w:r>
        <w:r w:rsidR="003708DD" w:rsidRPr="00E305E9">
          <w:rPr>
            <w:rStyle w:val="Hyperlink"/>
            <w:rFonts w:eastAsia="Calibri"/>
            <w:i/>
            <w:iCs/>
          </w:rPr>
          <w:t>app</w:t>
        </w:r>
      </w:hyperlink>
      <w:r w:rsidRPr="00D71218">
        <w:rPr>
          <w:rFonts w:eastAsia="Calibri"/>
          <w:i/>
          <w:iCs/>
        </w:rPr>
        <w:t xml:space="preserve"> and accessing the documents section</w:t>
      </w:r>
    </w:p>
    <w:p w14:paraId="157921EC" w14:textId="3D225624" w:rsidR="00961AE2" w:rsidRDefault="00961AE2" w:rsidP="00F05448">
      <w:pPr>
        <w:shd w:val="clear" w:color="auto" w:fill="FFFFFF"/>
        <w:spacing w:after="120"/>
        <w:ind w:left="720"/>
        <w:rPr>
          <w:rFonts w:eastAsia="Calibri"/>
          <w:i/>
          <w:iCs/>
        </w:rPr>
      </w:pPr>
    </w:p>
    <w:p w14:paraId="453EE7F9" w14:textId="77777777" w:rsidR="00961AE2" w:rsidRPr="00B5673D" w:rsidRDefault="00961AE2" w:rsidP="00961AE2">
      <w:pPr>
        <w:numPr>
          <w:ilvl w:val="0"/>
          <w:numId w:val="7"/>
        </w:numPr>
        <w:shd w:val="clear" w:color="auto" w:fill="FFFFFF"/>
        <w:spacing w:after="120"/>
        <w:rPr>
          <w:rFonts w:eastAsia="Calibri"/>
          <w:i/>
          <w:iCs/>
        </w:rPr>
      </w:pPr>
      <w:r>
        <w:rPr>
          <w:rFonts w:eastAsia="Calibri"/>
          <w:i/>
          <w:iCs/>
        </w:rPr>
        <w:t>You can get support with this from (insert link to local support option)</w:t>
      </w:r>
    </w:p>
    <w:p w14:paraId="75059DBA" w14:textId="77777777" w:rsidR="00383FFD" w:rsidRPr="00961AE2" w:rsidRDefault="00383FFD" w:rsidP="00AB3EDD">
      <w:pPr>
        <w:numPr>
          <w:ilvl w:val="0"/>
          <w:numId w:val="7"/>
        </w:numPr>
        <w:shd w:val="clear" w:color="auto" w:fill="FFFFFF"/>
        <w:spacing w:after="120"/>
        <w:rPr>
          <w:rFonts w:eastAsia="Calibri"/>
          <w:i/>
          <w:iCs/>
        </w:rPr>
      </w:pPr>
      <w:r w:rsidRPr="00961AE2">
        <w:rPr>
          <w:rFonts w:eastAsia="Calibri"/>
          <w:i/>
          <w:iCs/>
        </w:rPr>
        <w:lastRenderedPageBreak/>
        <w:t xml:space="preserve">Then you can give this information to your housing provider along with your application, so they have what they need to process your application. </w:t>
      </w:r>
    </w:p>
    <w:p w14:paraId="3004ECFE" w14:textId="77777777" w:rsidR="00383FFD" w:rsidRPr="00D71218" w:rsidRDefault="00383FFD" w:rsidP="00AB3EDD">
      <w:pPr>
        <w:shd w:val="clear" w:color="auto" w:fill="FFFFFF"/>
        <w:spacing w:after="120"/>
        <w:rPr>
          <w:rFonts w:eastAsia="Calibri"/>
          <w:i/>
          <w:iCs/>
        </w:rPr>
      </w:pPr>
      <w:r w:rsidRPr="00D71218">
        <w:rPr>
          <w:rFonts w:eastAsia="Calibri"/>
          <w:i/>
          <w:iCs/>
        </w:rPr>
        <w:t>Kind regards,</w:t>
      </w:r>
    </w:p>
    <w:p w14:paraId="74688396" w14:textId="77777777" w:rsidR="00383FFD" w:rsidRDefault="00383FFD" w:rsidP="00AB3EDD">
      <w:pPr>
        <w:shd w:val="clear" w:color="auto" w:fill="FFFFFF"/>
        <w:spacing w:after="120"/>
        <w:rPr>
          <w:rFonts w:eastAsia="Calibri"/>
          <w:i/>
          <w:iCs/>
        </w:rPr>
      </w:pPr>
      <w:r w:rsidRPr="00D71218">
        <w:rPr>
          <w:rFonts w:eastAsia="Calibri"/>
          <w:i/>
          <w:iCs/>
        </w:rPr>
        <w:t>X GP Surgery</w:t>
      </w:r>
    </w:p>
    <w:p w14:paraId="0B445A27" w14:textId="31CDC7D6" w:rsidR="0085201A" w:rsidRDefault="00C619BA" w:rsidP="00A8518B">
      <w:pPr>
        <w:pStyle w:val="NHSNumberedTitle"/>
      </w:pPr>
      <w:r>
        <w:t>Poster to display in your GP practice</w:t>
      </w:r>
    </w:p>
    <w:p w14:paraId="4A8B90FE" w14:textId="77777777" w:rsidR="00F33863" w:rsidRDefault="00F33863" w:rsidP="00AB3EDD">
      <w:pPr>
        <w:shd w:val="clear" w:color="auto" w:fill="FFFFFF"/>
        <w:spacing w:after="120"/>
        <w:rPr>
          <w:rFonts w:ascii="Arial" w:eastAsia="Calibri" w:hAnsi="Arial" w:cs="Arial"/>
        </w:rPr>
      </w:pPr>
    </w:p>
    <w:p w14:paraId="396B50C7" w14:textId="2F5DB7F3" w:rsidR="00A8518B" w:rsidRDefault="00557E6B" w:rsidP="00AB3EDD">
      <w:pPr>
        <w:shd w:val="clear" w:color="auto" w:fill="FFFFFF"/>
        <w:spacing w:after="120"/>
        <w:rPr>
          <w:rFonts w:ascii="Arial" w:eastAsia="Calibri" w:hAnsi="Arial" w:cs="Arial"/>
        </w:rPr>
      </w:pPr>
      <w:r w:rsidRPr="00557E6B">
        <w:rPr>
          <w:rFonts w:ascii="Arial" w:eastAsia="Calibri" w:hAnsi="Arial" w:cs="Arial"/>
          <w:noProof/>
        </w:rPr>
        <w:lastRenderedPageBreak/>
        <w:drawing>
          <wp:inline distT="0" distB="0" distL="0" distR="0" wp14:anchorId="3F6DBB67" wp14:editId="70667B02">
            <wp:extent cx="5677786" cy="8056845"/>
            <wp:effectExtent l="0" t="0" r="0" b="1905"/>
            <wp:docPr id="830220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786" cy="8056845"/>
                    </a:xfrm>
                    <a:prstGeom prst="rect">
                      <a:avLst/>
                    </a:prstGeom>
                    <a:noFill/>
                    <a:ln>
                      <a:noFill/>
                    </a:ln>
                  </pic:spPr>
                </pic:pic>
              </a:graphicData>
            </a:graphic>
          </wp:inline>
        </w:drawing>
      </w:r>
    </w:p>
    <w:p w14:paraId="66648293" w14:textId="77777777" w:rsidR="00A8518B" w:rsidRDefault="00A8518B" w:rsidP="00AB3EDD">
      <w:pPr>
        <w:shd w:val="clear" w:color="auto" w:fill="FFFFFF"/>
        <w:spacing w:after="120"/>
        <w:rPr>
          <w:rFonts w:ascii="Arial" w:eastAsia="Calibri" w:hAnsi="Arial" w:cs="Arial"/>
        </w:rPr>
      </w:pPr>
    </w:p>
    <w:p w14:paraId="3CCC5705" w14:textId="77777777" w:rsidR="00A8518B" w:rsidRDefault="00A8518B" w:rsidP="00AB3EDD">
      <w:pPr>
        <w:shd w:val="clear" w:color="auto" w:fill="FFFFFF"/>
        <w:spacing w:after="120"/>
        <w:rPr>
          <w:rFonts w:ascii="Arial" w:eastAsia="Calibri" w:hAnsi="Arial" w:cs="Arial"/>
        </w:rPr>
      </w:pPr>
    </w:p>
    <w:p w14:paraId="4C8D9B98" w14:textId="77777777" w:rsidR="00A8518B" w:rsidRDefault="00A8518B" w:rsidP="00AB3EDD">
      <w:pPr>
        <w:shd w:val="clear" w:color="auto" w:fill="FFFFFF"/>
        <w:spacing w:after="120"/>
        <w:rPr>
          <w:rFonts w:ascii="Arial" w:eastAsia="Calibri" w:hAnsi="Arial" w:cs="Arial"/>
        </w:rPr>
      </w:pPr>
    </w:p>
    <w:p w14:paraId="0C508374" w14:textId="77777777" w:rsidR="00A8518B" w:rsidRDefault="00A8518B" w:rsidP="00AB3EDD">
      <w:pPr>
        <w:shd w:val="clear" w:color="auto" w:fill="FFFFFF"/>
        <w:spacing w:after="120"/>
        <w:rPr>
          <w:rFonts w:ascii="Arial" w:eastAsia="Calibri" w:hAnsi="Arial" w:cs="Arial"/>
        </w:rPr>
      </w:pPr>
    </w:p>
    <w:p w14:paraId="44AB003E" w14:textId="77777777" w:rsidR="00A8518B" w:rsidRDefault="00A8518B" w:rsidP="00AB3EDD">
      <w:pPr>
        <w:shd w:val="clear" w:color="auto" w:fill="FFFFFF"/>
        <w:spacing w:after="120"/>
        <w:rPr>
          <w:rFonts w:ascii="Arial" w:eastAsia="Calibri" w:hAnsi="Arial" w:cs="Arial"/>
        </w:rPr>
      </w:pPr>
    </w:p>
    <w:p w14:paraId="1E5226EC" w14:textId="2D4B0F87" w:rsidR="00F33863" w:rsidRDefault="00C619BA" w:rsidP="00AB3EDD">
      <w:pPr>
        <w:shd w:val="clear" w:color="auto" w:fill="FFFFFF"/>
        <w:spacing w:after="120"/>
        <w:rPr>
          <w:rFonts w:ascii="Arial" w:eastAsia="Calibri" w:hAnsi="Arial" w:cs="Arial"/>
        </w:rPr>
      </w:pPr>
      <w:r w:rsidRPr="00815D89">
        <w:rPr>
          <w:rFonts w:ascii="Arial" w:eastAsia="Calibri" w:hAnsi="Arial" w:cs="Arial"/>
        </w:rPr>
        <w:t xml:space="preserve">For any more information on this resource pack and the materials provided, please contact </w:t>
      </w:r>
      <w:hyperlink r:id="rId19" w:history="1">
        <w:r w:rsidR="00241E59" w:rsidRPr="00AE2400">
          <w:rPr>
            <w:rStyle w:val="Hyperlink"/>
            <w:rFonts w:ascii="Arial" w:eastAsia="Calibri" w:hAnsi="Arial" w:cs="Arial"/>
          </w:rPr>
          <w:t>info@southlondonlistens.org</w:t>
        </w:r>
      </w:hyperlink>
      <w:r w:rsidR="00815D89" w:rsidRPr="00815D89">
        <w:rPr>
          <w:rFonts w:ascii="Arial" w:eastAsia="Calibri" w:hAnsi="Arial" w:cs="Arial"/>
        </w:rPr>
        <w:t xml:space="preserve"> and please put ‘GP resource pack’ in the subject of your email.</w:t>
      </w:r>
    </w:p>
    <w:p w14:paraId="634F8774" w14:textId="1322EE54" w:rsidR="003A33E3" w:rsidRPr="009E16AA" w:rsidRDefault="003A33E3" w:rsidP="00B50918">
      <w:pPr>
        <w:pStyle w:val="NHSNumberedTitle"/>
        <w:numPr>
          <w:ilvl w:val="0"/>
          <w:numId w:val="0"/>
        </w:numPr>
        <w:spacing w:after="240"/>
        <w:ind w:left="1440" w:hanging="360"/>
        <w:jc w:val="center"/>
        <w:rPr>
          <w:rStyle w:val="NHSTitle"/>
          <w:sz w:val="44"/>
          <w:szCs w:val="44"/>
        </w:rPr>
      </w:pPr>
      <w:r w:rsidRPr="009E16AA">
        <w:rPr>
          <w:rStyle w:val="NHSTitle"/>
          <w:sz w:val="44"/>
          <w:szCs w:val="44"/>
        </w:rPr>
        <w:t>Best practice examples of infographics</w:t>
      </w:r>
      <w:r w:rsidR="009E16AA">
        <w:rPr>
          <w:rStyle w:val="NHSTitle"/>
          <w:sz w:val="44"/>
          <w:szCs w:val="44"/>
        </w:rPr>
        <w:br/>
      </w:r>
      <w:r w:rsidRPr="009E16AA">
        <w:rPr>
          <w:rStyle w:val="NHSTitle"/>
          <w:sz w:val="44"/>
          <w:szCs w:val="44"/>
        </w:rPr>
        <w:t>to explain the guidance</w:t>
      </w:r>
    </w:p>
    <w:p w14:paraId="5E6A360E" w14:textId="62ABFDC5" w:rsidR="003A33E3" w:rsidRPr="008449F0" w:rsidRDefault="00B11BB1" w:rsidP="00B50918">
      <w:pPr>
        <w:pStyle w:val="NHSSubTitle"/>
      </w:pPr>
      <w:r w:rsidRPr="008449F0">
        <w:t xml:space="preserve">Created by Lewisham Council </w:t>
      </w:r>
    </w:p>
    <w:p w14:paraId="6B014AD1" w14:textId="18C23F80" w:rsidR="003A33E3" w:rsidRDefault="00B11BB1" w:rsidP="00F33863">
      <w:pPr>
        <w:pStyle w:val="NHSNumberedTitle"/>
        <w:numPr>
          <w:ilvl w:val="0"/>
          <w:numId w:val="0"/>
        </w:numPr>
        <w:ind w:left="1080"/>
      </w:pPr>
      <w:r w:rsidRPr="00B11BB1">
        <w:rPr>
          <w:noProof/>
        </w:rPr>
        <w:drawing>
          <wp:inline distT="0" distB="0" distL="0" distR="0" wp14:anchorId="6F0AC340" wp14:editId="37EC1351">
            <wp:extent cx="5117053" cy="2797520"/>
            <wp:effectExtent l="0" t="0" r="7620" b="3175"/>
            <wp:docPr id="2" name="Picture 1" descr="A diagram of a housing application&#10;&#10;AI-generated content may be incorrect.">
              <a:extLst xmlns:a="http://schemas.openxmlformats.org/drawingml/2006/main">
                <a:ext uri="{FF2B5EF4-FFF2-40B4-BE49-F238E27FC236}">
                  <a16:creationId xmlns:a16="http://schemas.microsoft.com/office/drawing/2014/main" id="{5185E8E5-AFEF-6CDD-81E3-CF6071A5A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housing application&#10;&#10;AI-generated content may be incorrect.">
                      <a:extLst>
                        <a:ext uri="{FF2B5EF4-FFF2-40B4-BE49-F238E27FC236}">
                          <a16:creationId xmlns:a16="http://schemas.microsoft.com/office/drawing/2014/main" id="{5185E8E5-AFEF-6CDD-81E3-CF6071A5AC28}"/>
                        </a:ext>
                      </a:extLst>
                    </pic:cNvPr>
                    <pic:cNvPicPr>
                      <a:picLocks noChangeAspect="1"/>
                    </pic:cNvPicPr>
                  </pic:nvPicPr>
                  <pic:blipFill>
                    <a:blip r:embed="rId20"/>
                    <a:srcRect t="2285"/>
                    <a:stretch>
                      <a:fillRect/>
                    </a:stretch>
                  </pic:blipFill>
                  <pic:spPr>
                    <a:xfrm>
                      <a:off x="0" y="0"/>
                      <a:ext cx="5153346" cy="2817361"/>
                    </a:xfrm>
                    <a:prstGeom prst="rect">
                      <a:avLst/>
                    </a:prstGeom>
                  </pic:spPr>
                </pic:pic>
              </a:graphicData>
            </a:graphic>
          </wp:inline>
        </w:drawing>
      </w:r>
    </w:p>
    <w:p w14:paraId="1F057FB6" w14:textId="22250CAA" w:rsidR="00B11BB1" w:rsidRDefault="00B11BB1" w:rsidP="00B50918">
      <w:pPr>
        <w:pStyle w:val="NHSSubTitle"/>
      </w:pPr>
      <w:r>
        <w:t>Created by Southwark Council</w:t>
      </w:r>
    </w:p>
    <w:p w14:paraId="1630BCAC" w14:textId="44C2624C" w:rsidR="00B11BB1" w:rsidRPr="00197A4D" w:rsidRDefault="008449F0" w:rsidP="00F33863">
      <w:pPr>
        <w:pStyle w:val="NHSNumberedTitle"/>
        <w:numPr>
          <w:ilvl w:val="0"/>
          <w:numId w:val="0"/>
        </w:numPr>
        <w:ind w:left="1080"/>
      </w:pPr>
      <w:r>
        <w:rPr>
          <w:noProof/>
        </w:rPr>
        <w:lastRenderedPageBreak/>
        <w:drawing>
          <wp:inline distT="0" distB="0" distL="0" distR="0" wp14:anchorId="7041CD41" wp14:editId="555E236B">
            <wp:extent cx="4470560" cy="3352800"/>
            <wp:effectExtent l="0" t="0" r="6350" b="0"/>
            <wp:docPr id="440168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681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481040" cy="3360660"/>
                    </a:xfrm>
                    <a:prstGeom prst="rect">
                      <a:avLst/>
                    </a:prstGeom>
                  </pic:spPr>
                </pic:pic>
              </a:graphicData>
            </a:graphic>
          </wp:inline>
        </w:drawing>
      </w:r>
    </w:p>
    <w:sectPr w:rsidR="00B11BB1" w:rsidRPr="00197A4D" w:rsidSect="00197A4D">
      <w:footerReference w:type="even" r:id="rId23"/>
      <w:footerReference w:type="default" r:id="rId24"/>
      <w:headerReference w:type="first" r:id="rId25"/>
      <w:pgSz w:w="11900" w:h="16840"/>
      <w:pgMar w:top="1440" w:right="1440" w:bottom="1440" w:left="1157" w:header="567"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D14DB" w14:textId="77777777" w:rsidR="00A47C53" w:rsidRDefault="00A47C53" w:rsidP="001E20FC">
      <w:r>
        <w:separator/>
      </w:r>
    </w:p>
  </w:endnote>
  <w:endnote w:type="continuationSeparator" w:id="0">
    <w:p w14:paraId="10EDEDBB" w14:textId="77777777" w:rsidR="00A47C53" w:rsidRDefault="00A47C53" w:rsidP="001E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75086"/>
      <w:docPartObj>
        <w:docPartGallery w:val="Page Numbers (Bottom of Page)"/>
        <w:docPartUnique/>
      </w:docPartObj>
    </w:sdtPr>
    <w:sdtEndPr>
      <w:rPr>
        <w:rStyle w:val="PageNumber"/>
      </w:rPr>
    </w:sdtEndPr>
    <w:sdtContent>
      <w:p w14:paraId="77B4C820" w14:textId="77777777" w:rsidR="00C90E9A" w:rsidRDefault="00C90E9A" w:rsidP="0085159A">
        <w:pP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E7D6A" w14:textId="77777777" w:rsidR="00C90E9A" w:rsidRDefault="00C90E9A" w:rsidP="005B18C5">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5483320"/>
      <w:docPartObj>
        <w:docPartGallery w:val="Page Numbers (Bottom of Page)"/>
        <w:docPartUnique/>
      </w:docPartObj>
    </w:sdtPr>
    <w:sdtEndPr>
      <w:rPr>
        <w:rStyle w:val="PageNumber"/>
        <w:rFonts w:ascii="Arial" w:hAnsi="Arial" w:cs="Arial"/>
      </w:rPr>
    </w:sdtEndPr>
    <w:sdtContent>
      <w:p w14:paraId="7F74D446" w14:textId="77777777" w:rsidR="0085159A" w:rsidRPr="0063331D" w:rsidRDefault="0085159A" w:rsidP="00554EB4">
        <w:pPr>
          <w:framePr w:wrap="none" w:vAnchor="text" w:hAnchor="margin" w:xAlign="center" w:y="1"/>
          <w:rPr>
            <w:rStyle w:val="PageNumber"/>
            <w:rFonts w:ascii="Arial" w:hAnsi="Arial" w:cs="Arial"/>
          </w:rPr>
        </w:pPr>
        <w:r w:rsidRPr="0063331D">
          <w:rPr>
            <w:rStyle w:val="PageNumber"/>
            <w:rFonts w:ascii="Arial" w:hAnsi="Arial" w:cs="Arial"/>
          </w:rPr>
          <w:fldChar w:fldCharType="begin"/>
        </w:r>
        <w:r w:rsidRPr="0063331D">
          <w:rPr>
            <w:rStyle w:val="PageNumber"/>
            <w:rFonts w:ascii="Arial" w:hAnsi="Arial" w:cs="Arial"/>
          </w:rPr>
          <w:instrText xml:space="preserve"> PAGE </w:instrText>
        </w:r>
        <w:r w:rsidRPr="0063331D">
          <w:rPr>
            <w:rStyle w:val="PageNumber"/>
            <w:rFonts w:ascii="Arial" w:hAnsi="Arial" w:cs="Arial"/>
          </w:rPr>
          <w:fldChar w:fldCharType="separate"/>
        </w:r>
        <w:r w:rsidRPr="0063331D">
          <w:rPr>
            <w:rStyle w:val="PageNumber"/>
            <w:rFonts w:ascii="Arial" w:hAnsi="Arial" w:cs="Arial"/>
            <w:noProof/>
          </w:rPr>
          <w:t>2</w:t>
        </w:r>
        <w:r w:rsidRPr="0063331D">
          <w:rPr>
            <w:rStyle w:val="PageNumber"/>
            <w:rFonts w:ascii="Arial" w:hAnsi="Arial" w:cs="Arial"/>
          </w:rPr>
          <w:fldChar w:fldCharType="end"/>
        </w:r>
      </w:p>
    </w:sdtContent>
  </w:sdt>
  <w:p w14:paraId="40008275" w14:textId="77DA74AD" w:rsidR="005B18C5" w:rsidRDefault="005B18C5" w:rsidP="002A233F">
    <w:pPr>
      <w:pStyle w:val="NHS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6487E" w14:textId="77777777" w:rsidR="00A47C53" w:rsidRDefault="00A47C53" w:rsidP="001E20FC">
      <w:r>
        <w:separator/>
      </w:r>
    </w:p>
  </w:footnote>
  <w:footnote w:type="continuationSeparator" w:id="0">
    <w:p w14:paraId="6AA85039" w14:textId="77777777" w:rsidR="00A47C53" w:rsidRDefault="00A47C53" w:rsidP="001E2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D4FB0" w14:textId="0280C99A" w:rsidR="00127E3F" w:rsidRDefault="00127E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EF2"/>
    <w:multiLevelType w:val="hybridMultilevel"/>
    <w:tmpl w:val="CE3E9E78"/>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8D4FBB"/>
    <w:multiLevelType w:val="hybridMultilevel"/>
    <w:tmpl w:val="C07283BC"/>
    <w:lvl w:ilvl="0" w:tplc="B67E8052">
      <w:start w:val="1"/>
      <w:numFmt w:val="decimal"/>
      <w:lvlText w:val="%1."/>
      <w:lvlJc w:val="left"/>
      <w:pPr>
        <w:ind w:left="720" w:hanging="360"/>
      </w:pPr>
    </w:lvl>
    <w:lvl w:ilvl="1" w:tplc="2F10037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07A09"/>
    <w:multiLevelType w:val="hybridMultilevel"/>
    <w:tmpl w:val="D6564B1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AC22CD0"/>
    <w:multiLevelType w:val="hybridMultilevel"/>
    <w:tmpl w:val="1E061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A24C5E"/>
    <w:multiLevelType w:val="hybridMultilevel"/>
    <w:tmpl w:val="90DE079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2A95447E"/>
    <w:multiLevelType w:val="hybridMultilevel"/>
    <w:tmpl w:val="1FF8BE70"/>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850DE7"/>
    <w:multiLevelType w:val="hybridMultilevel"/>
    <w:tmpl w:val="AB9057CC"/>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C4366F"/>
    <w:multiLevelType w:val="hybridMultilevel"/>
    <w:tmpl w:val="F870A8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09F2E82"/>
    <w:multiLevelType w:val="hybridMultilevel"/>
    <w:tmpl w:val="90DE079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5BE41209"/>
    <w:multiLevelType w:val="hybridMultilevel"/>
    <w:tmpl w:val="90DE079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5C4B79C8"/>
    <w:multiLevelType w:val="hybridMultilevel"/>
    <w:tmpl w:val="90DE07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21761C8"/>
    <w:multiLevelType w:val="hybridMultilevel"/>
    <w:tmpl w:val="65C240A2"/>
    <w:lvl w:ilvl="0" w:tplc="0CEE63CA">
      <w:start w:val="1"/>
      <w:numFmt w:val="lowerLetter"/>
      <w:pStyle w:val="NHSNumberedTitle"/>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71272FB9"/>
    <w:multiLevelType w:val="hybridMultilevel"/>
    <w:tmpl w:val="54C68FF0"/>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3107DD8"/>
    <w:multiLevelType w:val="hybridMultilevel"/>
    <w:tmpl w:val="53AA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710472"/>
    <w:multiLevelType w:val="hybridMultilevel"/>
    <w:tmpl w:val="AD2E55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55C13F1"/>
    <w:multiLevelType w:val="multilevel"/>
    <w:tmpl w:val="96DE3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323F7B"/>
    <w:multiLevelType w:val="hybridMultilevel"/>
    <w:tmpl w:val="3B22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F118FE"/>
    <w:multiLevelType w:val="multilevel"/>
    <w:tmpl w:val="FBD2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24041E"/>
    <w:multiLevelType w:val="hybridMultilevel"/>
    <w:tmpl w:val="90DE079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798181544">
    <w:abstractNumId w:val="1"/>
  </w:num>
  <w:num w:numId="2" w16cid:durableId="1895778241">
    <w:abstractNumId w:val="13"/>
  </w:num>
  <w:num w:numId="3" w16cid:durableId="1855341366">
    <w:abstractNumId w:val="16"/>
  </w:num>
  <w:num w:numId="4" w16cid:durableId="57171003">
    <w:abstractNumId w:val="2"/>
  </w:num>
  <w:num w:numId="5" w16cid:durableId="204756269">
    <w:abstractNumId w:val="14"/>
  </w:num>
  <w:num w:numId="6" w16cid:durableId="1444418019">
    <w:abstractNumId w:val="10"/>
  </w:num>
  <w:num w:numId="7" w16cid:durableId="944506841">
    <w:abstractNumId w:val="15"/>
  </w:num>
  <w:num w:numId="8" w16cid:durableId="667975146">
    <w:abstractNumId w:val="17"/>
  </w:num>
  <w:num w:numId="9" w16cid:durableId="72436276">
    <w:abstractNumId w:val="7"/>
  </w:num>
  <w:num w:numId="10" w16cid:durableId="40521386">
    <w:abstractNumId w:val="11"/>
  </w:num>
  <w:num w:numId="11" w16cid:durableId="1917589654">
    <w:abstractNumId w:val="8"/>
  </w:num>
  <w:num w:numId="12" w16cid:durableId="817386013">
    <w:abstractNumId w:val="18"/>
  </w:num>
  <w:num w:numId="13" w16cid:durableId="190263518">
    <w:abstractNumId w:val="9"/>
  </w:num>
  <w:num w:numId="14" w16cid:durableId="1755935275">
    <w:abstractNumId w:val="4"/>
  </w:num>
  <w:num w:numId="15" w16cid:durableId="1316109936">
    <w:abstractNumId w:val="5"/>
  </w:num>
  <w:num w:numId="16" w16cid:durableId="2081830200">
    <w:abstractNumId w:val="6"/>
  </w:num>
  <w:num w:numId="17" w16cid:durableId="1361280257">
    <w:abstractNumId w:val="0"/>
  </w:num>
  <w:num w:numId="18" w16cid:durableId="466163783">
    <w:abstractNumId w:val="3"/>
  </w:num>
  <w:num w:numId="19" w16cid:durableId="380932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F3F"/>
    <w:rsid w:val="0000084C"/>
    <w:rsid w:val="0000702D"/>
    <w:rsid w:val="00011BF3"/>
    <w:rsid w:val="000500D9"/>
    <w:rsid w:val="0006630E"/>
    <w:rsid w:val="00071472"/>
    <w:rsid w:val="000748F2"/>
    <w:rsid w:val="000851C8"/>
    <w:rsid w:val="000C26CA"/>
    <w:rsid w:val="000C4425"/>
    <w:rsid w:val="000D4B0B"/>
    <w:rsid w:val="000E7633"/>
    <w:rsid w:val="000F6A74"/>
    <w:rsid w:val="001010A3"/>
    <w:rsid w:val="00127E3F"/>
    <w:rsid w:val="00170AC4"/>
    <w:rsid w:val="00170E48"/>
    <w:rsid w:val="001744A7"/>
    <w:rsid w:val="00177B59"/>
    <w:rsid w:val="001873EA"/>
    <w:rsid w:val="00197A4D"/>
    <w:rsid w:val="001A40AC"/>
    <w:rsid w:val="001D105C"/>
    <w:rsid w:val="001E11D0"/>
    <w:rsid w:val="001E20FC"/>
    <w:rsid w:val="00241E59"/>
    <w:rsid w:val="00264D17"/>
    <w:rsid w:val="00283C92"/>
    <w:rsid w:val="002A233F"/>
    <w:rsid w:val="002B2CBC"/>
    <w:rsid w:val="002F2475"/>
    <w:rsid w:val="003029C7"/>
    <w:rsid w:val="00323111"/>
    <w:rsid w:val="00336C53"/>
    <w:rsid w:val="003642D3"/>
    <w:rsid w:val="003708DD"/>
    <w:rsid w:val="0037190C"/>
    <w:rsid w:val="0038306F"/>
    <w:rsid w:val="00383FFD"/>
    <w:rsid w:val="00387E52"/>
    <w:rsid w:val="003915DE"/>
    <w:rsid w:val="003925A5"/>
    <w:rsid w:val="003A33E3"/>
    <w:rsid w:val="003C3F58"/>
    <w:rsid w:val="003E37FE"/>
    <w:rsid w:val="003F54C9"/>
    <w:rsid w:val="003F7C35"/>
    <w:rsid w:val="00421E1D"/>
    <w:rsid w:val="004235EF"/>
    <w:rsid w:val="00423E08"/>
    <w:rsid w:val="004438DF"/>
    <w:rsid w:val="00473F41"/>
    <w:rsid w:val="004749DB"/>
    <w:rsid w:val="00484AE3"/>
    <w:rsid w:val="004909F9"/>
    <w:rsid w:val="004A2D57"/>
    <w:rsid w:val="004F733F"/>
    <w:rsid w:val="00524C8D"/>
    <w:rsid w:val="00530940"/>
    <w:rsid w:val="00540014"/>
    <w:rsid w:val="00550FF0"/>
    <w:rsid w:val="0055487D"/>
    <w:rsid w:val="00557E6B"/>
    <w:rsid w:val="0058388B"/>
    <w:rsid w:val="005838B4"/>
    <w:rsid w:val="005A2E0F"/>
    <w:rsid w:val="005B18C5"/>
    <w:rsid w:val="005C6215"/>
    <w:rsid w:val="005D5E67"/>
    <w:rsid w:val="005F4AD6"/>
    <w:rsid w:val="0060338D"/>
    <w:rsid w:val="00604E69"/>
    <w:rsid w:val="00611FD6"/>
    <w:rsid w:val="00622BCC"/>
    <w:rsid w:val="006248B8"/>
    <w:rsid w:val="0063331D"/>
    <w:rsid w:val="0065477C"/>
    <w:rsid w:val="00655C02"/>
    <w:rsid w:val="00660A15"/>
    <w:rsid w:val="00662EAB"/>
    <w:rsid w:val="0067240A"/>
    <w:rsid w:val="006A3533"/>
    <w:rsid w:val="006E764F"/>
    <w:rsid w:val="006F36C2"/>
    <w:rsid w:val="006F5422"/>
    <w:rsid w:val="00704671"/>
    <w:rsid w:val="00713C19"/>
    <w:rsid w:val="00737151"/>
    <w:rsid w:val="00740797"/>
    <w:rsid w:val="00740EB7"/>
    <w:rsid w:val="00750327"/>
    <w:rsid w:val="0075309A"/>
    <w:rsid w:val="00764BE0"/>
    <w:rsid w:val="007652FE"/>
    <w:rsid w:val="0076606A"/>
    <w:rsid w:val="00772B27"/>
    <w:rsid w:val="00777327"/>
    <w:rsid w:val="00780CD1"/>
    <w:rsid w:val="007854D7"/>
    <w:rsid w:val="00793791"/>
    <w:rsid w:val="00795E97"/>
    <w:rsid w:val="007A3316"/>
    <w:rsid w:val="007B1EC7"/>
    <w:rsid w:val="007C48FF"/>
    <w:rsid w:val="007C5FA5"/>
    <w:rsid w:val="007D494A"/>
    <w:rsid w:val="007E0438"/>
    <w:rsid w:val="00815D89"/>
    <w:rsid w:val="00822D9E"/>
    <w:rsid w:val="00826C7A"/>
    <w:rsid w:val="00833BF7"/>
    <w:rsid w:val="00840D7C"/>
    <w:rsid w:val="008449F0"/>
    <w:rsid w:val="0085159A"/>
    <w:rsid w:val="0085201A"/>
    <w:rsid w:val="00863275"/>
    <w:rsid w:val="0087666D"/>
    <w:rsid w:val="00882EEE"/>
    <w:rsid w:val="00890B17"/>
    <w:rsid w:val="008C31FD"/>
    <w:rsid w:val="008E0FEB"/>
    <w:rsid w:val="008E7A5E"/>
    <w:rsid w:val="008F76EE"/>
    <w:rsid w:val="00903AC1"/>
    <w:rsid w:val="00910038"/>
    <w:rsid w:val="00910105"/>
    <w:rsid w:val="00921730"/>
    <w:rsid w:val="0093501E"/>
    <w:rsid w:val="00952ECE"/>
    <w:rsid w:val="00960259"/>
    <w:rsid w:val="00961AE2"/>
    <w:rsid w:val="00962091"/>
    <w:rsid w:val="00963F3F"/>
    <w:rsid w:val="0097529B"/>
    <w:rsid w:val="00993168"/>
    <w:rsid w:val="009E16AA"/>
    <w:rsid w:val="009E1B49"/>
    <w:rsid w:val="00A0083B"/>
    <w:rsid w:val="00A21859"/>
    <w:rsid w:val="00A30C99"/>
    <w:rsid w:val="00A43841"/>
    <w:rsid w:val="00A47C53"/>
    <w:rsid w:val="00A60ACF"/>
    <w:rsid w:val="00A70D61"/>
    <w:rsid w:val="00A71DA3"/>
    <w:rsid w:val="00A757FD"/>
    <w:rsid w:val="00A7632B"/>
    <w:rsid w:val="00A8518B"/>
    <w:rsid w:val="00A859F3"/>
    <w:rsid w:val="00A91819"/>
    <w:rsid w:val="00A930AF"/>
    <w:rsid w:val="00AB3EDD"/>
    <w:rsid w:val="00AC1D9C"/>
    <w:rsid w:val="00AC6D8E"/>
    <w:rsid w:val="00AC71F4"/>
    <w:rsid w:val="00AC725E"/>
    <w:rsid w:val="00B11BB1"/>
    <w:rsid w:val="00B25C9A"/>
    <w:rsid w:val="00B50918"/>
    <w:rsid w:val="00B5673D"/>
    <w:rsid w:val="00B65D9D"/>
    <w:rsid w:val="00B66EEB"/>
    <w:rsid w:val="00B81F0C"/>
    <w:rsid w:val="00BA1230"/>
    <w:rsid w:val="00BB2166"/>
    <w:rsid w:val="00BB64D6"/>
    <w:rsid w:val="00BD6369"/>
    <w:rsid w:val="00BE550F"/>
    <w:rsid w:val="00BF4DEA"/>
    <w:rsid w:val="00C015E0"/>
    <w:rsid w:val="00C0168F"/>
    <w:rsid w:val="00C06D13"/>
    <w:rsid w:val="00C11FF0"/>
    <w:rsid w:val="00C26ED3"/>
    <w:rsid w:val="00C41D5F"/>
    <w:rsid w:val="00C57286"/>
    <w:rsid w:val="00C607E4"/>
    <w:rsid w:val="00C619BA"/>
    <w:rsid w:val="00C6448D"/>
    <w:rsid w:val="00C7253D"/>
    <w:rsid w:val="00C7485F"/>
    <w:rsid w:val="00C8192D"/>
    <w:rsid w:val="00C90E9A"/>
    <w:rsid w:val="00CA74AC"/>
    <w:rsid w:val="00CB08F4"/>
    <w:rsid w:val="00CC2825"/>
    <w:rsid w:val="00CC373A"/>
    <w:rsid w:val="00CD12B5"/>
    <w:rsid w:val="00CD4E40"/>
    <w:rsid w:val="00CE31D7"/>
    <w:rsid w:val="00CF17E2"/>
    <w:rsid w:val="00DA2809"/>
    <w:rsid w:val="00DB3EE3"/>
    <w:rsid w:val="00DB4D80"/>
    <w:rsid w:val="00DC2BD2"/>
    <w:rsid w:val="00DD6A4D"/>
    <w:rsid w:val="00E152E0"/>
    <w:rsid w:val="00E305E9"/>
    <w:rsid w:val="00E40D6F"/>
    <w:rsid w:val="00E5097B"/>
    <w:rsid w:val="00E57DDC"/>
    <w:rsid w:val="00E61238"/>
    <w:rsid w:val="00E6231F"/>
    <w:rsid w:val="00E81168"/>
    <w:rsid w:val="00E83B9F"/>
    <w:rsid w:val="00E84D37"/>
    <w:rsid w:val="00E8795C"/>
    <w:rsid w:val="00E9150D"/>
    <w:rsid w:val="00EB566C"/>
    <w:rsid w:val="00EC17BE"/>
    <w:rsid w:val="00F02AFC"/>
    <w:rsid w:val="00F05448"/>
    <w:rsid w:val="00F2411B"/>
    <w:rsid w:val="00F33863"/>
    <w:rsid w:val="00F4260F"/>
    <w:rsid w:val="00F45B8A"/>
    <w:rsid w:val="00F62F16"/>
    <w:rsid w:val="00F63475"/>
    <w:rsid w:val="00FA7C35"/>
    <w:rsid w:val="00FE1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C78BA"/>
  <w15:chartTrackingRefBased/>
  <w15:docId w15:val="{BDE5C9FD-4DC3-4619-8050-1D1726DF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5" w:unhideWhenUsed="1"/>
    <w:lsdException w:name="Signature" w:semiHidden="1" w:uiPriority="6"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B3EE3"/>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2"/>
    <w:rsid w:val="00A91819"/>
    <w:rPr>
      <w:rFonts w:ascii="Tahoma" w:eastAsia="Times New Roman" w:hAnsi="Tahoma" w:cs="Tahoma"/>
      <w:sz w:val="22"/>
      <w:szCs w:val="22"/>
      <w:lang w:val="en-US"/>
    </w:rPr>
  </w:style>
  <w:style w:type="paragraph" w:styleId="Date">
    <w:name w:val="Date"/>
    <w:basedOn w:val="Normal"/>
    <w:next w:val="Salutation"/>
    <w:link w:val="DateChar"/>
    <w:uiPriority w:val="1"/>
    <w:rsid w:val="00A91819"/>
    <w:pPr>
      <w:spacing w:before="240" w:after="240" w:line="276" w:lineRule="auto"/>
    </w:pPr>
    <w:rPr>
      <w:rFonts w:ascii="Tahoma" w:eastAsia="Times New Roman" w:hAnsi="Tahoma" w:cs="Tahoma"/>
      <w:sz w:val="22"/>
      <w:szCs w:val="22"/>
      <w:lang w:val="en-US"/>
    </w:rPr>
  </w:style>
  <w:style w:type="character" w:customStyle="1" w:styleId="DateChar">
    <w:name w:val="Date Char"/>
    <w:basedOn w:val="DefaultParagraphFont"/>
    <w:link w:val="Date"/>
    <w:uiPriority w:val="1"/>
    <w:rsid w:val="00A91819"/>
    <w:rPr>
      <w:rFonts w:ascii="Tahoma" w:eastAsia="Times New Roman" w:hAnsi="Tahoma" w:cs="Tahoma"/>
      <w:sz w:val="22"/>
      <w:szCs w:val="22"/>
      <w:lang w:val="en-US"/>
    </w:rPr>
  </w:style>
  <w:style w:type="paragraph" w:styleId="Salutation">
    <w:name w:val="Salutation"/>
    <w:basedOn w:val="Normal"/>
    <w:next w:val="Normal"/>
    <w:link w:val="SalutationChar"/>
    <w:uiPriority w:val="4"/>
    <w:rsid w:val="00A91819"/>
    <w:pPr>
      <w:spacing w:before="480" w:after="240" w:line="276" w:lineRule="auto"/>
      <w:contextualSpacing/>
    </w:pPr>
    <w:rPr>
      <w:rFonts w:ascii="Tahoma" w:eastAsia="Times New Roman" w:hAnsi="Tahoma" w:cs="Tahoma"/>
      <w:sz w:val="22"/>
      <w:szCs w:val="22"/>
      <w:lang w:val="en-US"/>
    </w:rPr>
  </w:style>
  <w:style w:type="character" w:customStyle="1" w:styleId="SalutationChar">
    <w:name w:val="Salutation Char"/>
    <w:basedOn w:val="DefaultParagraphFont"/>
    <w:link w:val="Salutation"/>
    <w:uiPriority w:val="4"/>
    <w:rsid w:val="00A91819"/>
    <w:rPr>
      <w:rFonts w:ascii="Tahoma" w:eastAsia="Times New Roman" w:hAnsi="Tahoma" w:cs="Tahoma"/>
      <w:sz w:val="22"/>
      <w:szCs w:val="22"/>
      <w:lang w:val="en-US"/>
    </w:rPr>
  </w:style>
  <w:style w:type="paragraph" w:styleId="Closing">
    <w:name w:val="Closing"/>
    <w:basedOn w:val="Normal"/>
    <w:next w:val="Normal"/>
    <w:link w:val="ClosingChar"/>
    <w:uiPriority w:val="5"/>
    <w:rsid w:val="00A91819"/>
    <w:pPr>
      <w:spacing w:before="400" w:after="1000" w:line="276" w:lineRule="auto"/>
    </w:pPr>
    <w:rPr>
      <w:rFonts w:ascii="Tahoma" w:eastAsia="Times New Roman" w:hAnsi="Tahoma" w:cs="Tahoma"/>
      <w:sz w:val="22"/>
      <w:szCs w:val="22"/>
      <w:lang w:val="en-US"/>
    </w:rPr>
  </w:style>
  <w:style w:type="character" w:customStyle="1" w:styleId="ClosingChar">
    <w:name w:val="Closing Char"/>
    <w:basedOn w:val="DefaultParagraphFont"/>
    <w:link w:val="Closing"/>
    <w:uiPriority w:val="5"/>
    <w:rsid w:val="00A91819"/>
    <w:rPr>
      <w:rFonts w:ascii="Tahoma" w:eastAsia="Times New Roman" w:hAnsi="Tahoma" w:cs="Tahoma"/>
      <w:sz w:val="22"/>
      <w:szCs w:val="22"/>
      <w:lang w:val="en-US"/>
    </w:rPr>
  </w:style>
  <w:style w:type="paragraph" w:styleId="Signature">
    <w:name w:val="Signature"/>
    <w:basedOn w:val="Normal"/>
    <w:link w:val="SignatureChar"/>
    <w:uiPriority w:val="6"/>
    <w:unhideWhenUsed/>
    <w:rsid w:val="00A91819"/>
    <w:rPr>
      <w:rFonts w:ascii="Tahoma" w:eastAsia="Times New Roman" w:hAnsi="Tahoma" w:cs="Tahoma"/>
      <w:sz w:val="22"/>
      <w:szCs w:val="22"/>
      <w:lang w:val="en-US"/>
    </w:rPr>
  </w:style>
  <w:style w:type="character" w:customStyle="1" w:styleId="SignatureChar">
    <w:name w:val="Signature Char"/>
    <w:basedOn w:val="DefaultParagraphFont"/>
    <w:link w:val="Signature"/>
    <w:uiPriority w:val="6"/>
    <w:rsid w:val="00A91819"/>
    <w:rPr>
      <w:rFonts w:ascii="Tahoma" w:eastAsia="Times New Roman" w:hAnsi="Tahoma" w:cs="Tahoma"/>
      <w:sz w:val="22"/>
      <w:szCs w:val="22"/>
      <w:lang w:val="en-US"/>
    </w:rPr>
  </w:style>
  <w:style w:type="paragraph" w:styleId="Title">
    <w:name w:val="Title"/>
    <w:basedOn w:val="Normal"/>
    <w:next w:val="ContactInfo"/>
    <w:link w:val="TitleChar"/>
    <w:rsid w:val="00E83B9F"/>
    <w:pPr>
      <w:contextualSpacing/>
    </w:pPr>
    <w:rPr>
      <w:rFonts w:asciiTheme="majorHAnsi" w:eastAsiaTheme="majorEastAsia" w:hAnsiTheme="majorHAnsi" w:cstheme="majorBidi"/>
      <w:b/>
      <w:color w:val="44546A" w:themeColor="text2"/>
      <w:sz w:val="68"/>
      <w:szCs w:val="56"/>
      <w:lang w:val="en-US"/>
    </w:rPr>
  </w:style>
  <w:style w:type="character" w:customStyle="1" w:styleId="TitleChar">
    <w:name w:val="Title Char"/>
    <w:basedOn w:val="DefaultParagraphFont"/>
    <w:link w:val="Title"/>
    <w:rsid w:val="001873EA"/>
    <w:rPr>
      <w:rFonts w:asciiTheme="majorHAnsi" w:eastAsiaTheme="majorEastAsia" w:hAnsiTheme="majorHAnsi" w:cstheme="majorBidi"/>
      <w:b/>
      <w:color w:val="44546A" w:themeColor="text2"/>
      <w:sz w:val="68"/>
      <w:szCs w:val="56"/>
      <w:lang w:val="en-US"/>
    </w:rPr>
  </w:style>
  <w:style w:type="paragraph" w:customStyle="1" w:styleId="ContactInfo">
    <w:name w:val="Contact Info"/>
    <w:basedOn w:val="Normal"/>
    <w:uiPriority w:val="1"/>
    <w:rsid w:val="001873EA"/>
    <w:pPr>
      <w:spacing w:before="160" w:after="680"/>
    </w:pPr>
    <w:rPr>
      <w:rFonts w:asciiTheme="majorHAnsi" w:hAnsiTheme="majorHAnsi"/>
      <w:color w:val="1F3864" w:themeColor="accent1" w:themeShade="80"/>
      <w:sz w:val="22"/>
      <w:szCs w:val="22"/>
      <w:lang w:val="en-US"/>
    </w:rPr>
  </w:style>
  <w:style w:type="character" w:styleId="PageNumber">
    <w:name w:val="page number"/>
    <w:basedOn w:val="DefaultParagraphFont"/>
    <w:uiPriority w:val="99"/>
    <w:semiHidden/>
    <w:unhideWhenUsed/>
    <w:rsid w:val="00C90E9A"/>
  </w:style>
  <w:style w:type="paragraph" w:styleId="NormalWeb">
    <w:name w:val="Normal (Web)"/>
    <w:basedOn w:val="Normal"/>
    <w:uiPriority w:val="99"/>
    <w:unhideWhenUsed/>
    <w:rsid w:val="00F62F16"/>
    <w:rPr>
      <w:rFonts w:ascii="Calibri" w:hAnsi="Calibri" w:cs="Calibri"/>
      <w:sz w:val="22"/>
      <w:szCs w:val="22"/>
      <w:lang w:eastAsia="en-GB"/>
    </w:rPr>
  </w:style>
  <w:style w:type="table" w:styleId="GridTable4-Accent1">
    <w:name w:val="Grid Table 4 Accent 1"/>
    <w:basedOn w:val="TableNormal"/>
    <w:uiPriority w:val="49"/>
    <w:rsid w:val="00F62F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F62F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1Char">
    <w:name w:val="Heading 1 Char"/>
    <w:basedOn w:val="DefaultParagraphFont"/>
    <w:link w:val="Heading1"/>
    <w:uiPriority w:val="9"/>
    <w:rsid w:val="00DB3EE3"/>
    <w:rPr>
      <w:rFonts w:asciiTheme="majorHAnsi" w:eastAsiaTheme="majorEastAsia" w:hAnsiTheme="majorHAnsi" w:cstheme="majorBidi"/>
      <w:color w:val="2F5496" w:themeColor="accent1" w:themeShade="BF"/>
      <w:sz w:val="32"/>
      <w:szCs w:val="32"/>
      <w:lang w:eastAsia="en-GB"/>
    </w:rPr>
  </w:style>
  <w:style w:type="paragraph" w:styleId="ListParagraph">
    <w:name w:val="List Paragraph"/>
    <w:basedOn w:val="Normal"/>
    <w:link w:val="ListParagraphChar"/>
    <w:uiPriority w:val="34"/>
    <w:qFormat/>
    <w:rsid w:val="00DB3EE3"/>
    <w:pPr>
      <w:ind w:left="720"/>
    </w:pPr>
    <w:rPr>
      <w:rFonts w:ascii="Calibri" w:hAnsi="Calibri" w:cs="Calibri"/>
      <w:sz w:val="22"/>
      <w:szCs w:val="22"/>
    </w:rPr>
  </w:style>
  <w:style w:type="character" w:customStyle="1" w:styleId="ListParagraphChar">
    <w:name w:val="List Paragraph Char"/>
    <w:basedOn w:val="DefaultParagraphFont"/>
    <w:link w:val="ListParagraph"/>
    <w:uiPriority w:val="34"/>
    <w:rsid w:val="00DB3EE3"/>
    <w:rPr>
      <w:rFonts w:ascii="Calibri" w:hAnsi="Calibri" w:cs="Calibri"/>
      <w:sz w:val="22"/>
      <w:szCs w:val="22"/>
    </w:rPr>
  </w:style>
  <w:style w:type="character" w:customStyle="1" w:styleId="NHSTitle">
    <w:name w:val="NHS_Title"/>
    <w:uiPriority w:val="1"/>
    <w:qFormat/>
    <w:rsid w:val="00E40D6F"/>
    <w:rPr>
      <w:rFonts w:ascii="Arial" w:hAnsi="Arial" w:cs="Arial"/>
      <w:b/>
      <w:color w:val="005EB8"/>
      <w:sz w:val="72"/>
      <w:szCs w:val="72"/>
      <w14:textOutline w14:w="9525" w14:cap="rnd" w14:cmpd="sng" w14:algn="ctr">
        <w14:noFill/>
        <w14:prstDash w14:val="solid"/>
        <w14:bevel/>
      </w14:textOutline>
    </w:rPr>
  </w:style>
  <w:style w:type="paragraph" w:customStyle="1" w:styleId="NHSSubTitle">
    <w:name w:val="NHS_SubTitle"/>
    <w:basedOn w:val="Normal"/>
    <w:autoRedefine/>
    <w:qFormat/>
    <w:rsid w:val="00B50918"/>
    <w:pPr>
      <w:spacing w:after="240"/>
    </w:pPr>
    <w:rPr>
      <w:rFonts w:ascii="Arial" w:hAnsi="Arial" w:cs="Arial"/>
      <w:color w:val="00A0CC"/>
      <w:sz w:val="40"/>
      <w:szCs w:val="40"/>
      <w14:textOutline w14:w="9525" w14:cap="rnd" w14:cmpd="sng" w14:algn="ctr">
        <w14:noFill/>
        <w14:prstDash w14:val="solid"/>
        <w14:bevel/>
      </w14:textOutline>
    </w:rPr>
  </w:style>
  <w:style w:type="paragraph" w:customStyle="1" w:styleId="NHSBodyCopy">
    <w:name w:val="NHS_Body Copy"/>
    <w:basedOn w:val="Normal"/>
    <w:autoRedefine/>
    <w:qFormat/>
    <w:rsid w:val="002A233F"/>
    <w:rPr>
      <w:rFonts w:ascii="Arial" w:hAnsi="Arial" w:cs="Arial"/>
      <w:color w:val="262626" w:themeColor="text1" w:themeTint="D9"/>
      <w:sz w:val="28"/>
      <w:szCs w:val="28"/>
    </w:rPr>
  </w:style>
  <w:style w:type="paragraph" w:customStyle="1" w:styleId="NHSNumberedTitle">
    <w:name w:val="NHS_NumberedTitle"/>
    <w:basedOn w:val="Heading1"/>
    <w:autoRedefine/>
    <w:qFormat/>
    <w:rsid w:val="00AB3EDD"/>
    <w:pPr>
      <w:numPr>
        <w:numId w:val="10"/>
      </w:numPr>
      <w:spacing w:after="120"/>
    </w:pPr>
    <w:rPr>
      <w:rFonts w:ascii="Arial" w:hAnsi="Arial" w:cs="Arial"/>
      <w:b/>
      <w:bCs/>
      <w:color w:val="auto"/>
      <w:sz w:val="24"/>
      <w:szCs w:val="24"/>
    </w:rPr>
  </w:style>
  <w:style w:type="paragraph" w:customStyle="1" w:styleId="NHSIntroCopy">
    <w:name w:val="NHS_IntroCopy"/>
    <w:basedOn w:val="Normal"/>
    <w:autoRedefine/>
    <w:qFormat/>
    <w:rsid w:val="00BB64D6"/>
    <w:pPr>
      <w:spacing w:line="276" w:lineRule="auto"/>
    </w:pPr>
    <w:rPr>
      <w:rFonts w:ascii="Arial" w:hAnsi="Arial" w:cs="Arial"/>
      <w:color w:val="007DA8"/>
    </w:rPr>
  </w:style>
  <w:style w:type="paragraph" w:customStyle="1" w:styleId="NHSBulletPoint">
    <w:name w:val="NHS_BulletPoint"/>
    <w:basedOn w:val="ListParagraph"/>
    <w:autoRedefine/>
    <w:qFormat/>
    <w:rsid w:val="00E40D6F"/>
    <w:pPr>
      <w:spacing w:line="276" w:lineRule="auto"/>
      <w:ind w:hanging="360"/>
    </w:pPr>
    <w:rPr>
      <w:rFonts w:ascii="Arial" w:hAnsi="Arial" w:cs="Arial"/>
      <w:sz w:val="24"/>
      <w:szCs w:val="24"/>
    </w:rPr>
  </w:style>
  <w:style w:type="paragraph" w:styleId="Header">
    <w:name w:val="header"/>
    <w:basedOn w:val="Normal"/>
    <w:link w:val="HeaderChar"/>
    <w:uiPriority w:val="99"/>
    <w:unhideWhenUsed/>
    <w:rsid w:val="003915DE"/>
    <w:pPr>
      <w:tabs>
        <w:tab w:val="center" w:pos="4513"/>
        <w:tab w:val="right" w:pos="9026"/>
      </w:tabs>
    </w:pPr>
  </w:style>
  <w:style w:type="character" w:customStyle="1" w:styleId="HeaderChar">
    <w:name w:val="Header Char"/>
    <w:basedOn w:val="DefaultParagraphFont"/>
    <w:link w:val="Header"/>
    <w:uiPriority w:val="99"/>
    <w:rsid w:val="003915DE"/>
  </w:style>
  <w:style w:type="paragraph" w:styleId="Footer">
    <w:name w:val="footer"/>
    <w:basedOn w:val="Normal"/>
    <w:link w:val="FooterChar"/>
    <w:uiPriority w:val="99"/>
    <w:unhideWhenUsed/>
    <w:rsid w:val="003915DE"/>
    <w:pPr>
      <w:tabs>
        <w:tab w:val="center" w:pos="4513"/>
        <w:tab w:val="right" w:pos="9026"/>
      </w:tabs>
    </w:pPr>
  </w:style>
  <w:style w:type="character" w:customStyle="1" w:styleId="FooterChar">
    <w:name w:val="Footer Char"/>
    <w:basedOn w:val="DefaultParagraphFont"/>
    <w:link w:val="Footer"/>
    <w:uiPriority w:val="99"/>
    <w:rsid w:val="003915DE"/>
  </w:style>
  <w:style w:type="paragraph" w:customStyle="1" w:styleId="NHSHeader">
    <w:name w:val="NHS_Header"/>
    <w:basedOn w:val="Normal"/>
    <w:autoRedefine/>
    <w:qFormat/>
    <w:rsid w:val="00AB3EDD"/>
    <w:pPr>
      <w:spacing w:after="120"/>
      <w:jc w:val="center"/>
    </w:pPr>
    <w:rPr>
      <w:rFonts w:ascii="Arial" w:eastAsia="Calibri" w:hAnsi="Arial" w:cs="Arial"/>
      <w:b/>
      <w:bCs/>
      <w:color w:val="000000"/>
      <w:sz w:val="36"/>
      <w:szCs w:val="36"/>
      <w:lang w:eastAsia="en-GB"/>
    </w:rPr>
  </w:style>
  <w:style w:type="character" w:styleId="Hyperlink">
    <w:name w:val="Hyperlink"/>
    <w:basedOn w:val="DefaultParagraphFont"/>
    <w:uiPriority w:val="99"/>
    <w:unhideWhenUsed/>
    <w:rsid w:val="00A71DA3"/>
    <w:rPr>
      <w:color w:val="0563C1" w:themeColor="hyperlink"/>
      <w:u w:val="single"/>
    </w:rPr>
  </w:style>
  <w:style w:type="character" w:styleId="CommentReference">
    <w:name w:val="annotation reference"/>
    <w:basedOn w:val="DefaultParagraphFont"/>
    <w:uiPriority w:val="99"/>
    <w:semiHidden/>
    <w:unhideWhenUsed/>
    <w:rsid w:val="000D4B0B"/>
    <w:rPr>
      <w:sz w:val="16"/>
      <w:szCs w:val="16"/>
    </w:rPr>
  </w:style>
  <w:style w:type="paragraph" w:styleId="CommentText">
    <w:name w:val="annotation text"/>
    <w:basedOn w:val="Normal"/>
    <w:link w:val="CommentTextChar"/>
    <w:uiPriority w:val="99"/>
    <w:unhideWhenUsed/>
    <w:rsid w:val="000D4B0B"/>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rsid w:val="000D4B0B"/>
    <w:rPr>
      <w:rFonts w:ascii="Arial" w:eastAsia="Arial" w:hAnsi="Arial" w:cs="Arial"/>
      <w:sz w:val="20"/>
      <w:szCs w:val="20"/>
      <w:lang w:eastAsia="en-GB"/>
    </w:rPr>
  </w:style>
  <w:style w:type="character" w:styleId="FollowedHyperlink">
    <w:name w:val="FollowedHyperlink"/>
    <w:basedOn w:val="DefaultParagraphFont"/>
    <w:uiPriority w:val="99"/>
    <w:semiHidden/>
    <w:unhideWhenUsed/>
    <w:rsid w:val="002A233F"/>
    <w:rPr>
      <w:color w:val="954F72" w:themeColor="followedHyperlink"/>
      <w:u w:val="single"/>
    </w:rPr>
  </w:style>
  <w:style w:type="character" w:styleId="UnresolvedMention">
    <w:name w:val="Unresolved Mention"/>
    <w:basedOn w:val="DefaultParagraphFont"/>
    <w:uiPriority w:val="99"/>
    <w:semiHidden/>
    <w:unhideWhenUsed/>
    <w:rsid w:val="002A233F"/>
    <w:rPr>
      <w:color w:val="605E5C"/>
      <w:shd w:val="clear" w:color="auto" w:fill="E1DFDD"/>
    </w:rPr>
  </w:style>
  <w:style w:type="paragraph" w:styleId="Revision">
    <w:name w:val="Revision"/>
    <w:hidden/>
    <w:uiPriority w:val="99"/>
    <w:semiHidden/>
    <w:rsid w:val="00910105"/>
  </w:style>
  <w:style w:type="paragraph" w:styleId="CommentSubject">
    <w:name w:val="annotation subject"/>
    <w:basedOn w:val="CommentText"/>
    <w:next w:val="CommentText"/>
    <w:link w:val="CommentSubjectChar"/>
    <w:uiPriority w:val="99"/>
    <w:semiHidden/>
    <w:unhideWhenUsed/>
    <w:rsid w:val="00910105"/>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10105"/>
    <w:rPr>
      <w:rFonts w:ascii="Arial" w:eastAsia="Arial" w:hAnsi="Arial"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nhs.uk/nhs-app/?gad_source=1&amp;gad_campaignid=23517225523&amp;gclid=EAIaIQobChMIyPSJpejQkgMVSYBQBh3tIx1HEAAYASAAEgKKdfD_Bw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hs.uk/nhs-app/?gad_source=1&amp;gad_campaignid=23517225523&amp;gclid=EAIaIQobChMIyPSJpejQkgMVSYBQBh3tIx1HEAAYASAAEgKKdfD_Bw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southlondonlistens.org/areas-of-work/housing"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info@southlondonlistens.org?subject=GP%20resource%20pac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sv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lmer\AppData\Local\Microsoft\Olk\Attachments\ooa-08f1f3fa-67ca-4408-9365-3e1cf163729a\aaf442a8f5b9fe63b600ce0ce01b63715839b409baea1a4482668fd7180cfe48\Report%20template%20no%20imag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57783CE1E8F498A20C0CC650996B4" ma:contentTypeVersion="18" ma:contentTypeDescription="Create a new document." ma:contentTypeScope="" ma:versionID="1666db76e9f9b1f898a05bfcab1db734">
  <xsd:schema xmlns:xsd="http://www.w3.org/2001/XMLSchema" xmlns:xs="http://www.w3.org/2001/XMLSchema" xmlns:p="http://schemas.microsoft.com/office/2006/metadata/properties" xmlns:ns2="9665b79a-0338-48fd-a2d6-3951c001299f" xmlns:ns3="ca38f9bd-10fb-4469-b523-de08287e2ac0" targetNamespace="http://schemas.microsoft.com/office/2006/metadata/properties" ma:root="true" ma:fieldsID="f08ed13a0c380b3e2d6a710f2d89ddcf" ns2:_="" ns3:_="">
    <xsd:import namespace="9665b79a-0338-48fd-a2d6-3951c001299f"/>
    <xsd:import namespace="ca38f9bd-10fb-4469-b523-de08287e2a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5b79a-0338-48fd-a2d6-3951c0012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5629fe-fa3b-4d8f-b0ac-4a13011ce3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8f9bd-10fb-4469-b523-de08287e2a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2e3dd1-031a-4eb5-807b-73981438eefc}" ma:internalName="TaxCatchAll" ma:showField="CatchAllData" ma:web="ca38f9bd-10fb-4469-b523-de08287e2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65b79a-0338-48fd-a2d6-3951c001299f">
      <Terms xmlns="http://schemas.microsoft.com/office/infopath/2007/PartnerControls"/>
    </lcf76f155ced4ddcb4097134ff3c332f>
    <TaxCatchAll xmlns="ca38f9bd-10fb-4469-b523-de08287e2a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A9A4B-4D4F-450E-995C-4A81B50FC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5b79a-0338-48fd-a2d6-3951c001299f"/>
    <ds:schemaRef ds:uri="ca38f9bd-10fb-4469-b523-de08287e2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61B9BE-9329-42D8-87DF-9A6BBAF66E76}">
  <ds:schemaRefs>
    <ds:schemaRef ds:uri="http://schemas.microsoft.com/office/2006/metadata/properties"/>
    <ds:schemaRef ds:uri="http://schemas.microsoft.com/office/infopath/2007/PartnerControls"/>
    <ds:schemaRef ds:uri="9665b79a-0338-48fd-a2d6-3951c001299f"/>
    <ds:schemaRef ds:uri="ca38f9bd-10fb-4469-b523-de08287e2ac0"/>
  </ds:schemaRefs>
</ds:datastoreItem>
</file>

<file path=customXml/itemProps3.xml><?xml version="1.0" encoding="utf-8"?>
<ds:datastoreItem xmlns:ds="http://schemas.openxmlformats.org/officeDocument/2006/customXml" ds:itemID="{FBFB2749-2888-47CB-9B58-46ED1635D9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no images (1)</Template>
  <TotalTime>3</TotalTime>
  <Pages>8</Pages>
  <Words>1037</Words>
  <Characters>5543</Characters>
  <Application>Microsoft Office Word</Application>
  <DocSecurity>0</DocSecurity>
  <Lines>163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Balmer, Neil;Ilario D'Amato</dc:creator>
  <cp:keywords/>
  <dc:description/>
  <cp:lastModifiedBy>Balmer, Neil</cp:lastModifiedBy>
  <cp:revision>5</cp:revision>
  <cp:lastPrinted>2024-03-20T14:19:00Z</cp:lastPrinted>
  <dcterms:created xsi:type="dcterms:W3CDTF">2026-03-12T08:37:00Z</dcterms:created>
  <dcterms:modified xsi:type="dcterms:W3CDTF">2026-03-17T10:47:00Z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0x010100D3557783CE1E8F498A20C0CC650996B4</vt:lpwstr>
  </property>
</Properties>
</file>